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5B9" w:rsidRDefault="005465B9" w:rsidP="00425A19">
      <w:pPr>
        <w:jc w:val="right"/>
        <w:rPr>
          <w:sz w:val="2"/>
        </w:rPr>
      </w:pPr>
    </w:p>
    <w:p w:rsidR="00425A19" w:rsidRDefault="00425A19" w:rsidP="00425A19">
      <w:pPr>
        <w:jc w:val="right"/>
      </w:pPr>
      <w:r>
        <w:t xml:space="preserve">Утверждена </w:t>
      </w:r>
    </w:p>
    <w:p w:rsidR="00425A19" w:rsidRDefault="00425A19" w:rsidP="00425A19">
      <w:pPr>
        <w:jc w:val="right"/>
      </w:pPr>
      <w:r>
        <w:t>___________________________________________</w:t>
      </w:r>
    </w:p>
    <w:p w:rsidR="00425A19" w:rsidRDefault="00425A19" w:rsidP="00425A19">
      <w:pPr>
        <w:jc w:val="right"/>
      </w:pPr>
      <w:r>
        <w:t>наименования документа об утверждении, включая наименования</w:t>
      </w:r>
    </w:p>
    <w:p w:rsidR="00425A19" w:rsidRDefault="00425A19" w:rsidP="00425A19">
      <w:pPr>
        <w:jc w:val="right"/>
      </w:pPr>
      <w:r>
        <w:t>___________________________________________________________</w:t>
      </w:r>
    </w:p>
    <w:p w:rsidR="00425A19" w:rsidRDefault="00425A19" w:rsidP="00425A19">
      <w:pPr>
        <w:jc w:val="right"/>
      </w:pPr>
      <w:r>
        <w:t>органов государственной власти или органов местного</w:t>
      </w:r>
    </w:p>
    <w:p w:rsidR="00425A19" w:rsidRDefault="00425A19" w:rsidP="00425A19">
      <w:pPr>
        <w:jc w:val="right"/>
      </w:pPr>
      <w:r>
        <w:t>___________________________________________________________</w:t>
      </w:r>
    </w:p>
    <w:p w:rsidR="00425A19" w:rsidRDefault="00425A19" w:rsidP="00425A19">
      <w:pPr>
        <w:jc w:val="right"/>
      </w:pPr>
      <w:r>
        <w:t>самоуправления, принявших решение об утверждении схема</w:t>
      </w:r>
    </w:p>
    <w:p w:rsidR="00425A19" w:rsidRDefault="00425A19" w:rsidP="00425A19">
      <w:pPr>
        <w:jc w:val="right"/>
      </w:pPr>
      <w:r>
        <w:t>__________________________________________________________</w:t>
      </w:r>
    </w:p>
    <w:p w:rsidR="00425A19" w:rsidRDefault="00425A19" w:rsidP="00425A19">
      <w:pPr>
        <w:jc w:val="right"/>
      </w:pPr>
      <w:r>
        <w:t>или подписавших соглашение о перераспределение земельных участков</w:t>
      </w:r>
    </w:p>
    <w:p w:rsidR="00425A19" w:rsidRDefault="00425A19" w:rsidP="00425A19">
      <w:pPr>
        <w:jc w:val="right"/>
      </w:pPr>
    </w:p>
    <w:p w:rsidR="00425A19" w:rsidRDefault="00425A19" w:rsidP="00425A19">
      <w:pPr>
        <w:jc w:val="right"/>
      </w:pPr>
      <w:r>
        <w:t>от _____________________№______________________</w:t>
      </w:r>
    </w:p>
    <w:p w:rsidR="005465B9" w:rsidRDefault="005465B9" w:rsidP="00C826C4">
      <w:pPr>
        <w:jc w:val="center"/>
        <w:rPr>
          <w:b/>
        </w:rPr>
      </w:pPr>
    </w:p>
    <w:p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5465B9" w:rsidRPr="005B77DD" w:rsidRDefault="005465B9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03371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425A19" w:rsidRPr="00425A19" w:rsidRDefault="00425A19" w:rsidP="00221944">
            <w:pPr>
              <w:rPr>
                <w:b/>
              </w:rPr>
            </w:pPr>
            <w:r>
              <w:t xml:space="preserve">Адрес </w:t>
            </w:r>
            <w:r w:rsidR="00A03371">
              <w:t>земельно</w:t>
            </w:r>
            <w:r w:rsidR="005E3BEA">
              <w:t xml:space="preserve">го участка: </w:t>
            </w:r>
            <w:r w:rsidRPr="00425A19">
              <w:rPr>
                <w:b/>
              </w:rPr>
              <w:t xml:space="preserve">Забайкальский край,  </w:t>
            </w:r>
            <w:proofErr w:type="spellStart"/>
            <w:r w:rsidRPr="00425A19">
              <w:rPr>
                <w:b/>
              </w:rPr>
              <w:t>Карымский</w:t>
            </w:r>
            <w:proofErr w:type="spellEnd"/>
            <w:r w:rsidRPr="00425A19">
              <w:rPr>
                <w:b/>
              </w:rPr>
              <w:t xml:space="preserve"> район, с. </w:t>
            </w:r>
            <w:proofErr w:type="spellStart"/>
            <w:r w:rsidRPr="00425A19">
              <w:rPr>
                <w:b/>
              </w:rPr>
              <w:t>Шара-Горохон</w:t>
            </w:r>
            <w:proofErr w:type="spellEnd"/>
            <w:r w:rsidRPr="00425A19">
              <w:rPr>
                <w:b/>
              </w:rPr>
              <w:t xml:space="preserve">, </w:t>
            </w:r>
          </w:p>
          <w:p w:rsidR="00A03371" w:rsidRPr="00C826C4" w:rsidRDefault="00425A19" w:rsidP="00221944">
            <w:r w:rsidRPr="00425A19">
              <w:rPr>
                <w:b/>
              </w:rPr>
              <w:t>ул. Центральная, д. 2</w:t>
            </w:r>
          </w:p>
        </w:tc>
      </w:tr>
      <w:tr w:rsidR="00C84D67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C84D67" w:rsidRPr="00C826C4" w:rsidRDefault="00C84D67" w:rsidP="00E05F27">
            <w:r>
              <w:t xml:space="preserve">Кадастровый квартал: </w:t>
            </w:r>
            <w:r w:rsidR="00425A19" w:rsidRPr="00425A19">
              <w:rPr>
                <w:b/>
              </w:rPr>
              <w:t>75:08:260101</w:t>
            </w:r>
          </w:p>
        </w:tc>
      </w:tr>
      <w:tr w:rsidR="005465B9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5465B9" w:rsidRPr="00BE3371" w:rsidRDefault="005465B9" w:rsidP="00C826C4">
            <w:r w:rsidRPr="00C826C4">
              <w:t>Условный номер земельного участка</w:t>
            </w:r>
            <w:r w:rsidRPr="00BE3371">
              <w:t>-</w:t>
            </w:r>
            <w:r w:rsidRPr="00EA0BD5">
              <w:rPr>
                <w:b/>
              </w:rPr>
              <w:t>:ЗУ1</w:t>
            </w:r>
          </w:p>
        </w:tc>
      </w:tr>
      <w:tr w:rsidR="005465B9" w:rsidRPr="005B4876" w:rsidTr="009065C2">
        <w:tc>
          <w:tcPr>
            <w:tcW w:w="10206" w:type="dxa"/>
            <w:gridSpan w:val="3"/>
          </w:tcPr>
          <w:p w:rsidR="005465B9" w:rsidRPr="00C826C4" w:rsidRDefault="005465B9" w:rsidP="00E05F27">
            <w:r w:rsidRPr="00C826C4">
              <w:t xml:space="preserve">Площадь земельного участка </w:t>
            </w:r>
            <w:r w:rsidR="00221944">
              <w:t xml:space="preserve">– </w:t>
            </w:r>
            <w:r w:rsidR="00425A19" w:rsidRPr="00425A19">
              <w:rPr>
                <w:b/>
              </w:rPr>
              <w:t>2</w:t>
            </w:r>
            <w:r w:rsidR="00425A19">
              <w:rPr>
                <w:b/>
              </w:rPr>
              <w:t> </w:t>
            </w:r>
            <w:r w:rsidR="00425A19" w:rsidRPr="00425A19">
              <w:rPr>
                <w:b/>
              </w:rPr>
              <w:t>416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425A19" w:rsidRPr="005B4876" w:rsidTr="009065C2">
        <w:tc>
          <w:tcPr>
            <w:tcW w:w="10206" w:type="dxa"/>
            <w:gridSpan w:val="3"/>
          </w:tcPr>
          <w:p w:rsidR="00425A19" w:rsidRPr="00C826C4" w:rsidRDefault="00425A19" w:rsidP="00E05F27">
            <w:r>
              <w:t xml:space="preserve">Категория земель: </w:t>
            </w:r>
            <w:r>
              <w:rPr>
                <w:b/>
              </w:rPr>
              <w:t>земли населё</w:t>
            </w:r>
            <w:r w:rsidRPr="00425A19">
              <w:rPr>
                <w:b/>
              </w:rPr>
              <w:t>нных пунктов</w:t>
            </w:r>
          </w:p>
        </w:tc>
      </w:tr>
      <w:tr w:rsidR="00425A19" w:rsidRPr="005B4876" w:rsidTr="009065C2">
        <w:tc>
          <w:tcPr>
            <w:tcW w:w="10206" w:type="dxa"/>
            <w:gridSpan w:val="3"/>
          </w:tcPr>
          <w:p w:rsidR="00425A19" w:rsidRPr="00C826C4" w:rsidRDefault="00425A19" w:rsidP="00D6302D">
            <w:r>
              <w:t xml:space="preserve">Вид разрешенного использования: </w:t>
            </w:r>
            <w:r w:rsidR="00D6302D" w:rsidRPr="00D6302D">
              <w:rPr>
                <w:sz w:val="22"/>
                <w:szCs w:val="22"/>
              </w:rPr>
              <w:t>для размещения многоквартирного малоэтажного жилого дома</w:t>
            </w:r>
          </w:p>
        </w:tc>
      </w:tr>
      <w:tr w:rsidR="005465B9" w:rsidRPr="005B4876" w:rsidTr="009065C2">
        <w:tc>
          <w:tcPr>
            <w:tcW w:w="2802" w:type="dxa"/>
            <w:vMerge w:val="restart"/>
            <w:vAlign w:val="center"/>
          </w:tcPr>
          <w:p w:rsidR="005465B9" w:rsidRPr="00C826C4" w:rsidRDefault="005465B9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vAlign w:val="center"/>
          </w:tcPr>
          <w:p w:rsidR="005465B9" w:rsidRPr="00C826C4" w:rsidRDefault="005465B9" w:rsidP="00C826C4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5465B9" w:rsidRPr="005B4876" w:rsidTr="009065C2">
        <w:tc>
          <w:tcPr>
            <w:tcW w:w="2802" w:type="dxa"/>
            <w:vMerge/>
            <w:vAlign w:val="center"/>
          </w:tcPr>
          <w:p w:rsidR="005465B9" w:rsidRPr="00C826C4" w:rsidRDefault="005465B9" w:rsidP="00C826C4">
            <w:pPr>
              <w:jc w:val="center"/>
            </w:pPr>
          </w:p>
        </w:tc>
        <w:tc>
          <w:tcPr>
            <w:tcW w:w="3717" w:type="dxa"/>
            <w:vAlign w:val="center"/>
          </w:tcPr>
          <w:p w:rsidR="005465B9" w:rsidRPr="00C826C4" w:rsidRDefault="005465B9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vAlign w:val="center"/>
          </w:tcPr>
          <w:p w:rsidR="005465B9" w:rsidRPr="00C826C4" w:rsidRDefault="005465B9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425A19" w:rsidRPr="005B4876" w:rsidTr="000957FB">
        <w:trPr>
          <w:trHeight w:val="282"/>
        </w:trPr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н1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586500.44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3169606.76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bookmarkStart w:id="0" w:name="_Hlk500755189"/>
            <w:r w:rsidRPr="002E29D5">
              <w:t>н2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586515.75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3169616.95</w:t>
            </w:r>
          </w:p>
        </w:tc>
      </w:tr>
      <w:bookmarkEnd w:id="0"/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н3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586511.84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3169623.66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н4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586530.52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3169633.63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н5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586519.10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3169673.27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н6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586504.57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3169669.62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н7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586493.86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3169666.74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н8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586493.76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3169666.87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н9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586471.55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3169661.38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н10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586471.25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3169661.43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11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586471.36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3169660.54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12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586487.03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3169619.76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н13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586488.40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3169615.40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н14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586492.79</w:t>
            </w:r>
          </w:p>
        </w:tc>
        <w:tc>
          <w:tcPr>
            <w:tcW w:w="3687" w:type="dxa"/>
          </w:tcPr>
          <w:p w:rsidR="00425A19" w:rsidRDefault="00425A19" w:rsidP="00425A19">
            <w:pPr>
              <w:jc w:val="center"/>
            </w:pPr>
            <w:r w:rsidRPr="002E29D5">
              <w:t>3169609.15</w:t>
            </w:r>
          </w:p>
        </w:tc>
      </w:tr>
      <w:tr w:rsidR="00425A19" w:rsidRPr="005B4876" w:rsidTr="00FC2A7F">
        <w:tc>
          <w:tcPr>
            <w:tcW w:w="2802" w:type="dxa"/>
          </w:tcPr>
          <w:p w:rsidR="00425A19" w:rsidRPr="002E29D5" w:rsidRDefault="00425A19" w:rsidP="00425A19">
            <w:pPr>
              <w:jc w:val="center"/>
            </w:pPr>
            <w:r w:rsidRPr="002E29D5">
              <w:t>н1</w:t>
            </w:r>
          </w:p>
        </w:tc>
        <w:tc>
          <w:tcPr>
            <w:tcW w:w="3717" w:type="dxa"/>
          </w:tcPr>
          <w:p w:rsidR="00425A19" w:rsidRPr="002E29D5" w:rsidRDefault="00425A19" w:rsidP="00425A19">
            <w:pPr>
              <w:jc w:val="center"/>
            </w:pPr>
            <w:r w:rsidRPr="002E29D5">
              <w:t>586500.44</w:t>
            </w:r>
          </w:p>
        </w:tc>
        <w:tc>
          <w:tcPr>
            <w:tcW w:w="3687" w:type="dxa"/>
          </w:tcPr>
          <w:p w:rsidR="00425A19" w:rsidRPr="002E29D5" w:rsidRDefault="00425A19" w:rsidP="00425A19">
            <w:pPr>
              <w:jc w:val="center"/>
            </w:pPr>
            <w:r w:rsidRPr="002E29D5">
              <w:t>3169606.76</w:t>
            </w:r>
          </w:p>
        </w:tc>
      </w:tr>
    </w:tbl>
    <w:p w:rsidR="005465B9" w:rsidRDefault="005465B9" w:rsidP="002E69BF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r w:rsidRPr="0032605D">
        <w:t xml:space="preserve">Система координат – </w:t>
      </w:r>
      <w:r w:rsidRPr="0059791D">
        <w:rPr>
          <w:b/>
        </w:rPr>
        <w:t>МСК 75</w:t>
      </w:r>
    </w:p>
    <w:p w:rsidR="005465B9" w:rsidRDefault="005465B9" w:rsidP="002E69BF">
      <w:pPr>
        <w:rPr>
          <w:noProof/>
          <w:sz w:val="8"/>
          <w:szCs w:val="8"/>
        </w:rPr>
      </w:pPr>
      <w:r w:rsidRPr="0032605D"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5465B9" w:rsidRPr="005B4876" w:rsidTr="00C84D67">
        <w:trPr>
          <w:trHeight w:val="15189"/>
        </w:trPr>
        <w:tc>
          <w:tcPr>
            <w:tcW w:w="10206" w:type="dxa"/>
            <w:vAlign w:val="bottom"/>
          </w:tcPr>
          <w:p w:rsidR="005465B9" w:rsidRDefault="00425A19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43650" cy="48545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85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30A8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304800" cy="913765"/>
                  <wp:effectExtent l="0" t="0" r="0" b="0"/>
                  <wp:wrapNone/>
                  <wp:docPr id="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65B9" w:rsidRDefault="005465B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25A19" w:rsidRDefault="00425A1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25A19" w:rsidRDefault="00425A1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25A19" w:rsidRDefault="00425A1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25A19" w:rsidRDefault="00425A1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25A19" w:rsidRDefault="00425A1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465B9" w:rsidRDefault="005465B9" w:rsidP="00B52667">
            <w:pPr>
              <w:jc w:val="center"/>
              <w:rPr>
                <w:sz w:val="20"/>
                <w:szCs w:val="20"/>
              </w:rPr>
            </w:pPr>
            <w:r w:rsidRPr="00B04E98">
              <w:rPr>
                <w:sz w:val="20"/>
                <w:szCs w:val="20"/>
              </w:rPr>
              <w:t xml:space="preserve">Масштаб 1: </w:t>
            </w:r>
            <w:r w:rsidR="00A03371">
              <w:rPr>
                <w:sz w:val="20"/>
                <w:szCs w:val="20"/>
              </w:rPr>
              <w:t>1</w:t>
            </w:r>
            <w:r w:rsidR="00D50EAB">
              <w:rPr>
                <w:sz w:val="20"/>
                <w:szCs w:val="20"/>
              </w:rPr>
              <w:t>0</w:t>
            </w:r>
            <w:r w:rsidR="00937C39">
              <w:rPr>
                <w:sz w:val="20"/>
                <w:szCs w:val="20"/>
              </w:rPr>
              <w:t>00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обозначения: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</w:p>
          <w:p w:rsidR="005465B9" w:rsidRDefault="00B91998" w:rsidP="0022332E">
            <w:pPr>
              <w:rPr>
                <w:sz w:val="16"/>
                <w:szCs w:val="16"/>
              </w:rPr>
            </w:pPr>
            <w:r w:rsidRPr="00B91998">
              <w:rPr>
                <w:noProof/>
              </w:rPr>
              <w:pict>
    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-.35pt" to="6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EbFa17Z&#10;AAAABgEAAA8AAAAAAAAAAAAAAAAAawQAAGRycy9kb3ducmV2LnhtbFBLBQYAAAAABAAEAPMAAABx&#10;BQAAAAA=&#10;" strokeweight="1.5pt"/>
              </w:pict>
            </w:r>
            <w:r w:rsidR="005465B9" w:rsidRPr="004C2A63">
              <w:rPr>
                <w:sz w:val="16"/>
                <w:szCs w:val="16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="005465B9"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B91998" w:rsidP="0022332E">
            <w:pPr>
              <w:rPr>
                <w:sz w:val="16"/>
                <w:szCs w:val="16"/>
              </w:rPr>
            </w:pPr>
            <w:r w:rsidRPr="00B91998">
              <w:rPr>
                <w:noProof/>
              </w:rPr>
              <w:pict>
                <v:line id="Line 4" o:spid="_x0000_s1029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8pt" to="65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HR9D0NwAAAAIAQAADwAAAAAAAAAAAAAAAABtBAAAZHJzL2Rvd25yZXYueG1sUEsFBgAAAAAEAAQA&#10;8wAAAHYFAAAAAA==&#10;" strokecolor="red" strokeweight="1.5pt"/>
              </w:pict>
            </w:r>
            <w:r w:rsidR="005465B9" w:rsidRPr="004C2A6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B91998" w:rsidP="0022332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</w:r>
            <w:r>
              <w:rPr>
                <w:noProof/>
                <w:sz w:val="16"/>
                <w:szCs w:val="16"/>
              </w:rPr>
              <w:pict>
                <v:oval id="Oval 7" o:spid="_x0000_s1030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" fillcolor="black">
                  <w10:wrap type="none"/>
                  <w10:anchorlock/>
                </v:oval>
              </w:pict>
            </w:r>
            <w:r w:rsidR="00503624">
              <w:rPr>
                <w:sz w:val="16"/>
                <w:szCs w:val="16"/>
              </w:rPr>
              <w:t xml:space="preserve">1; </w:t>
            </w:r>
            <w:r w:rsidR="00503624" w:rsidRPr="00A03371">
              <w:rPr>
                <w:sz w:val="16"/>
                <w:szCs w:val="16"/>
              </w:rPr>
              <w:t>н1</w:t>
            </w:r>
            <w:r w:rsidR="005465B9" w:rsidRPr="004C2A6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  <w:r w:rsidR="005465B9"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B91998" w:rsidP="0022332E">
            <w:pPr>
              <w:jc w:val="both"/>
              <w:rPr>
                <w:sz w:val="16"/>
                <w:szCs w:val="16"/>
              </w:rPr>
            </w:pPr>
            <w:r w:rsidRPr="00B91998">
              <w:rPr>
                <w:noProof/>
                <w:color w:val="ED3BC7"/>
              </w:rPr>
              <w:pict>
                <v:line id="Line 6" o:spid="_x0000_s1027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7.2pt" to="65.8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" strokecolor="#7030a0" strokeweight="1.5pt"/>
              </w:pict>
            </w:r>
            <w:r w:rsidR="005465B9">
              <w:rPr>
                <w:sz w:val="16"/>
                <w:szCs w:val="16"/>
              </w:rPr>
              <w:t>граница кадастрового квартала;</w:t>
            </w:r>
          </w:p>
          <w:p w:rsidR="005465B9" w:rsidRDefault="005465B9" w:rsidP="0022332E">
            <w:pPr>
              <w:jc w:val="both"/>
              <w:rPr>
                <w:sz w:val="16"/>
                <w:szCs w:val="16"/>
              </w:rPr>
            </w:pPr>
          </w:p>
          <w:p w:rsidR="005465B9" w:rsidRDefault="005465B9" w:rsidP="0022332E">
            <w:pPr>
              <w:jc w:val="both"/>
              <w:rPr>
                <w:sz w:val="16"/>
                <w:szCs w:val="16"/>
              </w:rPr>
            </w:pPr>
            <w:r w:rsidRPr="00C4682C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C4682C">
              <w:rPr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 xml:space="preserve">                  условный номер образуемого участка;</w:t>
            </w:r>
          </w:p>
          <w:p w:rsidR="00680279" w:rsidRDefault="00680279" w:rsidP="0022332E">
            <w:pPr>
              <w:jc w:val="both"/>
              <w:rPr>
                <w:sz w:val="16"/>
                <w:szCs w:val="16"/>
              </w:rPr>
            </w:pPr>
          </w:p>
          <w:p w:rsidR="00680279" w:rsidRDefault="00A03371" w:rsidP="0022332E">
            <w:pPr>
              <w:jc w:val="both"/>
              <w:rPr>
                <w:noProof/>
              </w:rPr>
            </w:pPr>
            <w:r w:rsidRPr="00A03371">
              <w:rPr>
                <w:sz w:val="16"/>
                <w:szCs w:val="16"/>
              </w:rPr>
              <w:t>75:</w:t>
            </w:r>
            <w:r w:rsidR="00425A19">
              <w:rPr>
                <w:sz w:val="16"/>
                <w:szCs w:val="16"/>
              </w:rPr>
              <w:t>08:260101</w:t>
            </w:r>
            <w:r w:rsidR="00680279" w:rsidRPr="00680279">
              <w:rPr>
                <w:sz w:val="16"/>
                <w:szCs w:val="16"/>
              </w:rPr>
              <w:t>номер кадастрового квартала</w:t>
            </w:r>
            <w:bookmarkStart w:id="1" w:name="_GoBack"/>
            <w:bookmarkEnd w:id="1"/>
          </w:p>
          <w:p w:rsidR="005465B9" w:rsidRDefault="00C212BD" w:rsidP="00C212BD">
            <w:pPr>
              <w:rPr>
                <w:noProof/>
              </w:rPr>
            </w:pPr>
            <w:r w:rsidRPr="00C212BD">
              <w:t>Кадастровый инженер</w:t>
            </w:r>
            <w:r w:rsidR="00B530A8" w:rsidRPr="007B7311">
              <w:rPr>
                <w:noProof/>
              </w:rPr>
              <w:drawing>
                <wp:inline distT="0" distB="0" distL="0" distR="0">
                  <wp:extent cx="2724150" cy="179070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Самарина Д.В.</w:t>
            </w:r>
          </w:p>
          <w:p w:rsidR="00C212BD" w:rsidRDefault="00C212BD" w:rsidP="00C212BD">
            <w:pPr>
              <w:rPr>
                <w:noProof/>
              </w:rPr>
            </w:pPr>
          </w:p>
          <w:p w:rsidR="00C212BD" w:rsidRPr="004C2A63" w:rsidRDefault="00C212BD" w:rsidP="00C212BD"/>
        </w:tc>
      </w:tr>
    </w:tbl>
    <w:p w:rsidR="005465B9" w:rsidRPr="00A118A7" w:rsidRDefault="005465B9" w:rsidP="00C84D67"/>
    <w:sectPr w:rsidR="005465B9" w:rsidRPr="00A118A7" w:rsidSect="00C84D67">
      <w:footerReference w:type="even" r:id="rId11"/>
      <w:footerReference w:type="default" r:id="rId12"/>
      <w:pgSz w:w="11906" w:h="16838" w:code="9"/>
      <w:pgMar w:top="284" w:right="746" w:bottom="567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00A" w:rsidRDefault="00F1600A">
      <w:r>
        <w:separator/>
      </w:r>
    </w:p>
  </w:endnote>
  <w:endnote w:type="continuationSeparator" w:id="1">
    <w:p w:rsidR="00F1600A" w:rsidRDefault="00F16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F1E" w:rsidRDefault="00B91998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F1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F1E" w:rsidRDefault="00FD7F1E" w:rsidP="008D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F1E" w:rsidRDefault="00FD7F1E" w:rsidP="008D51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00A" w:rsidRDefault="00F1600A">
      <w:r>
        <w:separator/>
      </w:r>
    </w:p>
  </w:footnote>
  <w:footnote w:type="continuationSeparator" w:id="1">
    <w:p w:rsidR="00F1600A" w:rsidRDefault="00F160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E3371"/>
    <w:rsid w:val="00000517"/>
    <w:rsid w:val="0002585E"/>
    <w:rsid w:val="000347B3"/>
    <w:rsid w:val="00042F3B"/>
    <w:rsid w:val="00052BBC"/>
    <w:rsid w:val="00056ECB"/>
    <w:rsid w:val="00061661"/>
    <w:rsid w:val="0006798D"/>
    <w:rsid w:val="00072D3D"/>
    <w:rsid w:val="0007437B"/>
    <w:rsid w:val="00083E07"/>
    <w:rsid w:val="0008411B"/>
    <w:rsid w:val="000A155A"/>
    <w:rsid w:val="000C45FC"/>
    <w:rsid w:val="000C6E39"/>
    <w:rsid w:val="000C7F45"/>
    <w:rsid w:val="000D59F8"/>
    <w:rsid w:val="000E0AF3"/>
    <w:rsid w:val="000E54D2"/>
    <w:rsid w:val="000E56A9"/>
    <w:rsid w:val="000E6177"/>
    <w:rsid w:val="001200D0"/>
    <w:rsid w:val="00122D6B"/>
    <w:rsid w:val="00147C34"/>
    <w:rsid w:val="00152112"/>
    <w:rsid w:val="00170DEB"/>
    <w:rsid w:val="001A6411"/>
    <w:rsid w:val="001A7A22"/>
    <w:rsid w:val="001C3006"/>
    <w:rsid w:val="001C3AD5"/>
    <w:rsid w:val="001C6FA3"/>
    <w:rsid w:val="001D1BAD"/>
    <w:rsid w:val="001D79E3"/>
    <w:rsid w:val="00221944"/>
    <w:rsid w:val="0022332E"/>
    <w:rsid w:val="00235B59"/>
    <w:rsid w:val="00256C72"/>
    <w:rsid w:val="002772FC"/>
    <w:rsid w:val="00281DA4"/>
    <w:rsid w:val="00286BC2"/>
    <w:rsid w:val="002B0196"/>
    <w:rsid w:val="002B095B"/>
    <w:rsid w:val="002C09BF"/>
    <w:rsid w:val="002C7166"/>
    <w:rsid w:val="002D0470"/>
    <w:rsid w:val="002E3FCA"/>
    <w:rsid w:val="002E69BF"/>
    <w:rsid w:val="003129C3"/>
    <w:rsid w:val="00321DF9"/>
    <w:rsid w:val="0032605D"/>
    <w:rsid w:val="00335943"/>
    <w:rsid w:val="00335B15"/>
    <w:rsid w:val="00344870"/>
    <w:rsid w:val="00353BBC"/>
    <w:rsid w:val="003549A0"/>
    <w:rsid w:val="00355BEB"/>
    <w:rsid w:val="00355D52"/>
    <w:rsid w:val="003707D6"/>
    <w:rsid w:val="00377E1D"/>
    <w:rsid w:val="003836B2"/>
    <w:rsid w:val="0038624B"/>
    <w:rsid w:val="003A159D"/>
    <w:rsid w:val="003A2D47"/>
    <w:rsid w:val="003B7C78"/>
    <w:rsid w:val="003C627B"/>
    <w:rsid w:val="003E0830"/>
    <w:rsid w:val="003E3B65"/>
    <w:rsid w:val="003E777A"/>
    <w:rsid w:val="003F3DBA"/>
    <w:rsid w:val="003F7DBD"/>
    <w:rsid w:val="003F7F20"/>
    <w:rsid w:val="0040456D"/>
    <w:rsid w:val="004179A5"/>
    <w:rsid w:val="00425A19"/>
    <w:rsid w:val="00432044"/>
    <w:rsid w:val="0044065A"/>
    <w:rsid w:val="00442080"/>
    <w:rsid w:val="00464D5A"/>
    <w:rsid w:val="004847AC"/>
    <w:rsid w:val="004951A1"/>
    <w:rsid w:val="004A739B"/>
    <w:rsid w:val="004B3E23"/>
    <w:rsid w:val="004C2A63"/>
    <w:rsid w:val="004D0769"/>
    <w:rsid w:val="004E45E7"/>
    <w:rsid w:val="004F201C"/>
    <w:rsid w:val="004F71A6"/>
    <w:rsid w:val="00503624"/>
    <w:rsid w:val="00521F78"/>
    <w:rsid w:val="00523833"/>
    <w:rsid w:val="0052619C"/>
    <w:rsid w:val="0052778D"/>
    <w:rsid w:val="0053193B"/>
    <w:rsid w:val="005350FD"/>
    <w:rsid w:val="0054169C"/>
    <w:rsid w:val="005465B9"/>
    <w:rsid w:val="005637F9"/>
    <w:rsid w:val="00563CC4"/>
    <w:rsid w:val="005729C5"/>
    <w:rsid w:val="00576B2C"/>
    <w:rsid w:val="00583DAE"/>
    <w:rsid w:val="00584655"/>
    <w:rsid w:val="0059791D"/>
    <w:rsid w:val="005B0B02"/>
    <w:rsid w:val="005B4876"/>
    <w:rsid w:val="005B77DD"/>
    <w:rsid w:val="005C3E9D"/>
    <w:rsid w:val="005D19D2"/>
    <w:rsid w:val="005D421B"/>
    <w:rsid w:val="005D6991"/>
    <w:rsid w:val="005E3BEA"/>
    <w:rsid w:val="006013C7"/>
    <w:rsid w:val="00606548"/>
    <w:rsid w:val="00614A75"/>
    <w:rsid w:val="006151C2"/>
    <w:rsid w:val="0065577F"/>
    <w:rsid w:val="00665B01"/>
    <w:rsid w:val="006731FF"/>
    <w:rsid w:val="00680279"/>
    <w:rsid w:val="00684EDE"/>
    <w:rsid w:val="0069107C"/>
    <w:rsid w:val="00693753"/>
    <w:rsid w:val="006A0AC3"/>
    <w:rsid w:val="006A16E6"/>
    <w:rsid w:val="006A750A"/>
    <w:rsid w:val="006B7EAA"/>
    <w:rsid w:val="006C1AA7"/>
    <w:rsid w:val="006D1433"/>
    <w:rsid w:val="0071241E"/>
    <w:rsid w:val="00724B44"/>
    <w:rsid w:val="00732DEE"/>
    <w:rsid w:val="00740D89"/>
    <w:rsid w:val="00744C35"/>
    <w:rsid w:val="00756C09"/>
    <w:rsid w:val="00766908"/>
    <w:rsid w:val="00776334"/>
    <w:rsid w:val="007915B4"/>
    <w:rsid w:val="007A2DA2"/>
    <w:rsid w:val="007B1A3F"/>
    <w:rsid w:val="007B21FA"/>
    <w:rsid w:val="007D4C30"/>
    <w:rsid w:val="007E1B10"/>
    <w:rsid w:val="007E4A8C"/>
    <w:rsid w:val="008026B0"/>
    <w:rsid w:val="0081609E"/>
    <w:rsid w:val="00835B1C"/>
    <w:rsid w:val="00836A1B"/>
    <w:rsid w:val="00851B67"/>
    <w:rsid w:val="00864FF7"/>
    <w:rsid w:val="00870B05"/>
    <w:rsid w:val="008A19AA"/>
    <w:rsid w:val="008A1AE8"/>
    <w:rsid w:val="008B4695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486C"/>
    <w:rsid w:val="00937C39"/>
    <w:rsid w:val="009543C0"/>
    <w:rsid w:val="0097431F"/>
    <w:rsid w:val="009759FE"/>
    <w:rsid w:val="00986B3D"/>
    <w:rsid w:val="009922D3"/>
    <w:rsid w:val="0099366D"/>
    <w:rsid w:val="00997CCC"/>
    <w:rsid w:val="009A0C27"/>
    <w:rsid w:val="009E0AA5"/>
    <w:rsid w:val="009E4B76"/>
    <w:rsid w:val="009F3C61"/>
    <w:rsid w:val="00A01828"/>
    <w:rsid w:val="00A032C8"/>
    <w:rsid w:val="00A03371"/>
    <w:rsid w:val="00A05F7E"/>
    <w:rsid w:val="00A118A7"/>
    <w:rsid w:val="00A31470"/>
    <w:rsid w:val="00A8483C"/>
    <w:rsid w:val="00AB132E"/>
    <w:rsid w:val="00AD0B32"/>
    <w:rsid w:val="00AD77A5"/>
    <w:rsid w:val="00AE4817"/>
    <w:rsid w:val="00AE7E76"/>
    <w:rsid w:val="00B04E98"/>
    <w:rsid w:val="00B13136"/>
    <w:rsid w:val="00B1447D"/>
    <w:rsid w:val="00B31482"/>
    <w:rsid w:val="00B4125C"/>
    <w:rsid w:val="00B443F2"/>
    <w:rsid w:val="00B45351"/>
    <w:rsid w:val="00B517EC"/>
    <w:rsid w:val="00B52667"/>
    <w:rsid w:val="00B530A8"/>
    <w:rsid w:val="00B5433D"/>
    <w:rsid w:val="00B54641"/>
    <w:rsid w:val="00B5769D"/>
    <w:rsid w:val="00B60952"/>
    <w:rsid w:val="00B8007F"/>
    <w:rsid w:val="00B90700"/>
    <w:rsid w:val="00B91998"/>
    <w:rsid w:val="00BC234A"/>
    <w:rsid w:val="00BD188A"/>
    <w:rsid w:val="00BE1C64"/>
    <w:rsid w:val="00BE3371"/>
    <w:rsid w:val="00BF382A"/>
    <w:rsid w:val="00C120FD"/>
    <w:rsid w:val="00C212BD"/>
    <w:rsid w:val="00C30323"/>
    <w:rsid w:val="00C4682C"/>
    <w:rsid w:val="00C54B37"/>
    <w:rsid w:val="00C65D6D"/>
    <w:rsid w:val="00C826C4"/>
    <w:rsid w:val="00C84D67"/>
    <w:rsid w:val="00C924DD"/>
    <w:rsid w:val="00C9272E"/>
    <w:rsid w:val="00CB7982"/>
    <w:rsid w:val="00CC4C2B"/>
    <w:rsid w:val="00CC5DB5"/>
    <w:rsid w:val="00CD4F39"/>
    <w:rsid w:val="00CE5C35"/>
    <w:rsid w:val="00CF75EF"/>
    <w:rsid w:val="00D00B35"/>
    <w:rsid w:val="00D03675"/>
    <w:rsid w:val="00D15297"/>
    <w:rsid w:val="00D23493"/>
    <w:rsid w:val="00D31A86"/>
    <w:rsid w:val="00D42A1B"/>
    <w:rsid w:val="00D42EF9"/>
    <w:rsid w:val="00D4425F"/>
    <w:rsid w:val="00D50EAB"/>
    <w:rsid w:val="00D6302D"/>
    <w:rsid w:val="00D65BF5"/>
    <w:rsid w:val="00D67495"/>
    <w:rsid w:val="00DA3B4D"/>
    <w:rsid w:val="00DB0752"/>
    <w:rsid w:val="00DC3827"/>
    <w:rsid w:val="00DD3361"/>
    <w:rsid w:val="00DF0ECE"/>
    <w:rsid w:val="00DF6A6C"/>
    <w:rsid w:val="00DF7293"/>
    <w:rsid w:val="00E05F27"/>
    <w:rsid w:val="00E24D8E"/>
    <w:rsid w:val="00E25A17"/>
    <w:rsid w:val="00E27431"/>
    <w:rsid w:val="00E34A2D"/>
    <w:rsid w:val="00E34FC1"/>
    <w:rsid w:val="00E47F16"/>
    <w:rsid w:val="00E55143"/>
    <w:rsid w:val="00E67B4F"/>
    <w:rsid w:val="00E8672D"/>
    <w:rsid w:val="00EA0BD5"/>
    <w:rsid w:val="00EA10E9"/>
    <w:rsid w:val="00EA1F11"/>
    <w:rsid w:val="00EB0B42"/>
    <w:rsid w:val="00EC4CF0"/>
    <w:rsid w:val="00EE1FBE"/>
    <w:rsid w:val="00EE2C78"/>
    <w:rsid w:val="00EF4019"/>
    <w:rsid w:val="00F01E8A"/>
    <w:rsid w:val="00F07C00"/>
    <w:rsid w:val="00F1600A"/>
    <w:rsid w:val="00F403D5"/>
    <w:rsid w:val="00F52825"/>
    <w:rsid w:val="00F550FD"/>
    <w:rsid w:val="00F879B6"/>
    <w:rsid w:val="00F969E1"/>
    <w:rsid w:val="00FB1F0E"/>
    <w:rsid w:val="00FB2635"/>
    <w:rsid w:val="00FB3058"/>
    <w:rsid w:val="00FB4428"/>
    <w:rsid w:val="00FC2A7F"/>
    <w:rsid w:val="00FC48B8"/>
    <w:rsid w:val="00FD7F1E"/>
    <w:rsid w:val="00FE3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6B2CA-FD9A-4DFE-ABF1-B1BCAD24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</TotalTime>
  <Pages>2</Pages>
  <Words>199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Admin</dc:creator>
  <cp:lastModifiedBy>Имущество</cp:lastModifiedBy>
  <cp:revision>3</cp:revision>
  <cp:lastPrinted>2018-10-04T02:35:00Z</cp:lastPrinted>
  <dcterms:created xsi:type="dcterms:W3CDTF">2022-10-17T06:13:00Z</dcterms:created>
  <dcterms:modified xsi:type="dcterms:W3CDTF">2022-10-17T06:17:00Z</dcterms:modified>
</cp:coreProperties>
</file>