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48F3D" w14:textId="77777777" w:rsidR="00623692" w:rsidRDefault="00623692" w:rsidP="00623692">
      <w:pPr>
        <w:jc w:val="right"/>
      </w:pPr>
      <w:bookmarkStart w:id="0" w:name="_GoBack"/>
      <w:bookmarkEnd w:id="0"/>
      <w:r>
        <w:t>Утверждена</w:t>
      </w:r>
    </w:p>
    <w:p w14:paraId="675823E0" w14:textId="77777777" w:rsidR="00623692" w:rsidRDefault="00623692" w:rsidP="00623692">
      <w:pPr>
        <w:jc w:val="right"/>
      </w:pPr>
      <w:r>
        <w:t>_________________________________________________________</w:t>
      </w:r>
    </w:p>
    <w:p w14:paraId="3B652703" w14:textId="77777777" w:rsidR="00623692" w:rsidRDefault="00623692" w:rsidP="00623692">
      <w:pPr>
        <w:jc w:val="right"/>
      </w:pPr>
      <w:r>
        <w:t>(наименование документа об утверждении, включая наименования</w:t>
      </w:r>
    </w:p>
    <w:p w14:paraId="32966160" w14:textId="77777777" w:rsidR="00623692" w:rsidRDefault="00623692" w:rsidP="00623692">
      <w:pPr>
        <w:jc w:val="right"/>
      </w:pPr>
      <w:r>
        <w:t>_________________________________________________________</w:t>
      </w:r>
    </w:p>
    <w:p w14:paraId="4E227E0F" w14:textId="77777777" w:rsidR="00623692" w:rsidRDefault="00623692" w:rsidP="00623692">
      <w:pPr>
        <w:jc w:val="right"/>
      </w:pPr>
      <w:r>
        <w:t xml:space="preserve"> органов государственной власти или органов местного самоуправления, </w:t>
      </w:r>
    </w:p>
    <w:p w14:paraId="1C4AEBA7" w14:textId="77777777" w:rsidR="00623692" w:rsidRDefault="00623692" w:rsidP="00623692">
      <w:pPr>
        <w:jc w:val="right"/>
      </w:pPr>
      <w:r>
        <w:t>____________________________________________________________________</w:t>
      </w:r>
    </w:p>
    <w:p w14:paraId="013F3638" w14:textId="77777777" w:rsidR="00623692" w:rsidRDefault="00623692" w:rsidP="00623692">
      <w:pPr>
        <w:jc w:val="right"/>
      </w:pPr>
      <w:r>
        <w:t>принявших решение об утверждении схемы или подписавших соглашение</w:t>
      </w:r>
    </w:p>
    <w:p w14:paraId="710FBFEF" w14:textId="77777777" w:rsidR="00623692" w:rsidRDefault="00623692" w:rsidP="00623692">
      <w:pPr>
        <w:jc w:val="right"/>
      </w:pPr>
      <w:r>
        <w:t>____________________________________________________________________</w:t>
      </w:r>
    </w:p>
    <w:p w14:paraId="04431982" w14:textId="77777777" w:rsidR="00623692" w:rsidRDefault="00623692" w:rsidP="00623692">
      <w:pPr>
        <w:jc w:val="right"/>
      </w:pPr>
      <w:r>
        <w:t xml:space="preserve"> о перераспределении земельных участков)</w:t>
      </w:r>
    </w:p>
    <w:p w14:paraId="1D363B9D" w14:textId="77777777" w:rsidR="00623692" w:rsidRDefault="00623692" w:rsidP="00623692">
      <w:pPr>
        <w:jc w:val="right"/>
      </w:pPr>
      <w:r>
        <w:t>от ___________________№ ________________</w:t>
      </w:r>
    </w:p>
    <w:p w14:paraId="54AB7848" w14:textId="77777777" w:rsidR="000F14E8" w:rsidRDefault="000F14E8" w:rsidP="000F14E8">
      <w:pPr>
        <w:jc w:val="center"/>
      </w:pPr>
    </w:p>
    <w:p w14:paraId="513257F1" w14:textId="77777777"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14:paraId="1364A713" w14:textId="77777777" w:rsidR="005465B9" w:rsidRPr="005B77DD" w:rsidRDefault="005465B9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A03371" w:rsidRPr="005B4876" w14:paraId="60657B36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176A344F" w14:textId="5CA3D225" w:rsidR="00A03371" w:rsidRPr="00C27943" w:rsidRDefault="008C0D4E" w:rsidP="00794C83">
            <w:r>
              <w:t>Адрес</w:t>
            </w:r>
            <w:r w:rsidR="00A03371">
              <w:t xml:space="preserve"> земельно</w:t>
            </w:r>
            <w:r w:rsidR="00623692">
              <w:t>го участка:</w:t>
            </w:r>
            <w:r w:rsidR="00A8662B">
              <w:t xml:space="preserve"> </w:t>
            </w:r>
            <w:r w:rsidR="00623692" w:rsidRPr="00623692">
              <w:t xml:space="preserve">Забайкальский край., Карымский </w:t>
            </w:r>
            <w:r w:rsidR="00623692">
              <w:t>р-н., с. Урульга, ул. Луговая</w:t>
            </w:r>
          </w:p>
        </w:tc>
      </w:tr>
      <w:tr w:rsidR="00C84D67" w:rsidRPr="005B4876" w14:paraId="703E402E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3034AF85" w14:textId="3F7610F6" w:rsidR="00C84D67" w:rsidRPr="00C826C4" w:rsidRDefault="00C84D67" w:rsidP="00A76CBF">
            <w:pPr>
              <w:tabs>
                <w:tab w:val="left" w:pos="4125"/>
              </w:tabs>
            </w:pPr>
            <w:r>
              <w:t xml:space="preserve">Кадастровый квартал: </w:t>
            </w:r>
            <w:r w:rsidR="00623692" w:rsidRPr="00623692">
              <w:rPr>
                <w:b/>
              </w:rPr>
              <w:t>75:08:040108</w:t>
            </w:r>
            <w:r w:rsidR="00632E74">
              <w:rPr>
                <w:b/>
              </w:rPr>
              <w:t>,</w:t>
            </w:r>
            <w:r w:rsidR="00632E74">
              <w:t xml:space="preserve"> </w:t>
            </w:r>
            <w:r w:rsidR="00632E74" w:rsidRPr="00632E74">
              <w:rPr>
                <w:b/>
              </w:rPr>
              <w:t>75:08:480201</w:t>
            </w:r>
          </w:p>
        </w:tc>
      </w:tr>
      <w:tr w:rsidR="005465B9" w:rsidRPr="005B4876" w14:paraId="37E9BECB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1F310DC3" w14:textId="160ACAAF" w:rsidR="005465B9" w:rsidRPr="00BE3371" w:rsidRDefault="005465B9" w:rsidP="00C826C4">
            <w:r w:rsidRPr="00C826C4">
              <w:t>Условный номер земельного участка</w:t>
            </w:r>
            <w:r w:rsidR="0059791D">
              <w:t xml:space="preserve"> </w:t>
            </w:r>
            <w:r w:rsidRPr="00BE3371">
              <w:t>-</w:t>
            </w:r>
            <w:r w:rsidR="00C270EC">
              <w:t xml:space="preserve"> </w:t>
            </w:r>
            <w:r w:rsidRPr="00EA0BD5">
              <w:rPr>
                <w:b/>
              </w:rPr>
              <w:t>:ЗУ1</w:t>
            </w:r>
          </w:p>
        </w:tc>
      </w:tr>
      <w:tr w:rsidR="005960A6" w:rsidRPr="005B4876" w14:paraId="1D47C94D" w14:textId="77777777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14:paraId="1D493A21" w14:textId="77777777" w:rsidR="005960A6" w:rsidRPr="005960A6" w:rsidRDefault="005960A6" w:rsidP="002E2418">
            <w:pPr>
              <w:rPr>
                <w:b/>
              </w:rPr>
            </w:pPr>
            <w:r>
              <w:t xml:space="preserve">Категория земель: </w:t>
            </w:r>
            <w:r w:rsidR="00AC09E8">
              <w:rPr>
                <w:b/>
              </w:rPr>
              <w:t>земли населё</w:t>
            </w:r>
            <w:r w:rsidR="00AC09E8" w:rsidRPr="00AC09E8">
              <w:rPr>
                <w:b/>
              </w:rPr>
              <w:t>нных пунктов</w:t>
            </w:r>
          </w:p>
        </w:tc>
      </w:tr>
      <w:tr w:rsidR="005465B9" w:rsidRPr="005B4876" w14:paraId="7FD5E648" w14:textId="77777777" w:rsidTr="009065C2">
        <w:tc>
          <w:tcPr>
            <w:tcW w:w="10206" w:type="dxa"/>
            <w:gridSpan w:val="3"/>
          </w:tcPr>
          <w:p w14:paraId="6602431F" w14:textId="2E00D397" w:rsidR="005465B9" w:rsidRPr="00ED6002" w:rsidRDefault="005465B9" w:rsidP="00E05F27">
            <w:pPr>
              <w:rPr>
                <w:b/>
              </w:rPr>
            </w:pPr>
            <w:r w:rsidRPr="00C826C4">
              <w:t xml:space="preserve">Площадь земельного участка </w:t>
            </w:r>
            <w:r>
              <w:t>–</w:t>
            </w:r>
            <w:r w:rsidR="002E2418">
              <w:t xml:space="preserve"> </w:t>
            </w:r>
            <w:r w:rsidR="00632E74">
              <w:rPr>
                <w:b/>
              </w:rPr>
              <w:t>1998</w:t>
            </w:r>
            <w:r w:rsidR="002E2418">
              <w:t xml:space="preserve"> 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844958" w:rsidRPr="005B4876" w14:paraId="5C7625A5" w14:textId="77777777" w:rsidTr="009065C2">
        <w:tc>
          <w:tcPr>
            <w:tcW w:w="10206" w:type="dxa"/>
            <w:gridSpan w:val="3"/>
          </w:tcPr>
          <w:p w14:paraId="5E9A31D2" w14:textId="4E5E5249" w:rsidR="00844958" w:rsidRPr="001D1119" w:rsidRDefault="00844958" w:rsidP="00623692">
            <w:pPr>
              <w:rPr>
                <w:b/>
              </w:rPr>
            </w:pPr>
            <w:r>
              <w:t xml:space="preserve">Вид разрешенного использования: </w:t>
            </w:r>
            <w:r w:rsidR="00ED2497" w:rsidRPr="00ED2497">
              <w:rPr>
                <w:b/>
              </w:rPr>
              <w:t>для ведения личного подсобного хозяйства</w:t>
            </w:r>
          </w:p>
        </w:tc>
      </w:tr>
      <w:tr w:rsidR="005465B9" w:rsidRPr="005B4876" w14:paraId="3FEFE0E3" w14:textId="77777777" w:rsidTr="009065C2">
        <w:tc>
          <w:tcPr>
            <w:tcW w:w="2802" w:type="dxa"/>
            <w:vMerge w:val="restart"/>
            <w:vAlign w:val="center"/>
          </w:tcPr>
          <w:p w14:paraId="3B8F1B69" w14:textId="77777777" w:rsidR="005465B9" w:rsidRPr="00C826C4" w:rsidRDefault="005465B9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vAlign w:val="center"/>
          </w:tcPr>
          <w:p w14:paraId="7C1B5745" w14:textId="77777777" w:rsidR="005465B9" w:rsidRPr="00C826C4" w:rsidRDefault="005465B9" w:rsidP="00C826C4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5465B9" w:rsidRPr="005B4876" w14:paraId="4261BE5E" w14:textId="77777777" w:rsidTr="009065C2">
        <w:tc>
          <w:tcPr>
            <w:tcW w:w="2802" w:type="dxa"/>
            <w:vMerge/>
            <w:vAlign w:val="center"/>
          </w:tcPr>
          <w:p w14:paraId="709330D0" w14:textId="77777777" w:rsidR="005465B9" w:rsidRPr="00C826C4" w:rsidRDefault="005465B9" w:rsidP="00C826C4">
            <w:pPr>
              <w:jc w:val="center"/>
            </w:pPr>
          </w:p>
        </w:tc>
        <w:tc>
          <w:tcPr>
            <w:tcW w:w="3717" w:type="dxa"/>
            <w:vAlign w:val="center"/>
          </w:tcPr>
          <w:p w14:paraId="59C49F49" w14:textId="77777777" w:rsidR="005465B9" w:rsidRPr="00C826C4" w:rsidRDefault="005465B9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vAlign w:val="center"/>
          </w:tcPr>
          <w:p w14:paraId="671F99F2" w14:textId="77777777" w:rsidR="005465B9" w:rsidRPr="00C826C4" w:rsidRDefault="005465B9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632E74" w:rsidRPr="005B4876" w14:paraId="75054B88" w14:textId="77777777" w:rsidTr="00FC2A7F">
        <w:tc>
          <w:tcPr>
            <w:tcW w:w="2802" w:type="dxa"/>
          </w:tcPr>
          <w:p w14:paraId="3AD0F3BE" w14:textId="437C09E9" w:rsidR="00632E74" w:rsidRPr="00A90D3B" w:rsidRDefault="00632E74" w:rsidP="00632E74">
            <w:pPr>
              <w:jc w:val="center"/>
            </w:pPr>
            <w:r w:rsidRPr="00A37F1F">
              <w:t>н1</w:t>
            </w:r>
          </w:p>
        </w:tc>
        <w:tc>
          <w:tcPr>
            <w:tcW w:w="3717" w:type="dxa"/>
          </w:tcPr>
          <w:p w14:paraId="7D238075" w14:textId="5B1AAEE1" w:rsidR="00632E74" w:rsidRPr="00A90D3B" w:rsidRDefault="00632E74" w:rsidP="00632E74">
            <w:pPr>
              <w:jc w:val="center"/>
            </w:pPr>
            <w:r w:rsidRPr="00A37F1F">
              <w:t>625142.15</w:t>
            </w:r>
          </w:p>
        </w:tc>
        <w:tc>
          <w:tcPr>
            <w:tcW w:w="3687" w:type="dxa"/>
          </w:tcPr>
          <w:p w14:paraId="560410CC" w14:textId="712D283C" w:rsidR="00632E74" w:rsidRPr="00A90D3B" w:rsidRDefault="00632E74" w:rsidP="00632E74">
            <w:pPr>
              <w:jc w:val="center"/>
            </w:pPr>
            <w:r w:rsidRPr="00A37F1F">
              <w:t>3233785.09</w:t>
            </w:r>
          </w:p>
        </w:tc>
      </w:tr>
      <w:tr w:rsidR="00632E74" w:rsidRPr="005B4876" w14:paraId="43D4D59E" w14:textId="77777777" w:rsidTr="00FC2A7F">
        <w:tc>
          <w:tcPr>
            <w:tcW w:w="2802" w:type="dxa"/>
          </w:tcPr>
          <w:p w14:paraId="672F900C" w14:textId="41A91516" w:rsidR="00632E74" w:rsidRPr="00A90D3B" w:rsidRDefault="00632E74" w:rsidP="00632E74">
            <w:pPr>
              <w:jc w:val="center"/>
            </w:pPr>
            <w:r w:rsidRPr="00A37F1F">
              <w:t>н2</w:t>
            </w:r>
          </w:p>
        </w:tc>
        <w:tc>
          <w:tcPr>
            <w:tcW w:w="3717" w:type="dxa"/>
          </w:tcPr>
          <w:p w14:paraId="26B60F14" w14:textId="654E8E14" w:rsidR="00632E74" w:rsidRPr="00A90D3B" w:rsidRDefault="00632E74" w:rsidP="00632E74">
            <w:pPr>
              <w:jc w:val="center"/>
            </w:pPr>
            <w:r w:rsidRPr="00A37F1F">
              <w:t>625140.50</w:t>
            </w:r>
          </w:p>
        </w:tc>
        <w:tc>
          <w:tcPr>
            <w:tcW w:w="3687" w:type="dxa"/>
          </w:tcPr>
          <w:p w14:paraId="316D2944" w14:textId="4ADEB32E" w:rsidR="00632E74" w:rsidRPr="00A90D3B" w:rsidRDefault="00632E74" w:rsidP="00632E74">
            <w:pPr>
              <w:jc w:val="center"/>
            </w:pPr>
            <w:r w:rsidRPr="00A37F1F">
              <w:t>3233815.04</w:t>
            </w:r>
          </w:p>
        </w:tc>
      </w:tr>
      <w:tr w:rsidR="00632E74" w:rsidRPr="005B4876" w14:paraId="7709B681" w14:textId="77777777" w:rsidTr="00FC2A7F">
        <w:tc>
          <w:tcPr>
            <w:tcW w:w="2802" w:type="dxa"/>
          </w:tcPr>
          <w:p w14:paraId="5713E5EA" w14:textId="1FEAFF3E" w:rsidR="00632E74" w:rsidRPr="00A90D3B" w:rsidRDefault="00632E74" w:rsidP="00632E74">
            <w:pPr>
              <w:jc w:val="center"/>
            </w:pPr>
            <w:r w:rsidRPr="00A37F1F">
              <w:t>н3</w:t>
            </w:r>
          </w:p>
        </w:tc>
        <w:tc>
          <w:tcPr>
            <w:tcW w:w="3717" w:type="dxa"/>
          </w:tcPr>
          <w:p w14:paraId="316821D8" w14:textId="053586A8" w:rsidR="00632E74" w:rsidRPr="00A90D3B" w:rsidRDefault="00632E74" w:rsidP="00632E74">
            <w:pPr>
              <w:jc w:val="center"/>
            </w:pPr>
            <w:r w:rsidRPr="00A37F1F">
              <w:t>625073.53</w:t>
            </w:r>
          </w:p>
        </w:tc>
        <w:tc>
          <w:tcPr>
            <w:tcW w:w="3687" w:type="dxa"/>
          </w:tcPr>
          <w:p w14:paraId="02E71B29" w14:textId="2DF9CD2C" w:rsidR="00632E74" w:rsidRPr="00A90D3B" w:rsidRDefault="00632E74" w:rsidP="00632E74">
            <w:pPr>
              <w:jc w:val="center"/>
            </w:pPr>
            <w:r w:rsidRPr="00A37F1F">
              <w:t>3233812.35</w:t>
            </w:r>
          </w:p>
        </w:tc>
      </w:tr>
      <w:tr w:rsidR="00632E74" w:rsidRPr="005B4876" w14:paraId="1C8E831F" w14:textId="77777777" w:rsidTr="00FC2A7F">
        <w:tc>
          <w:tcPr>
            <w:tcW w:w="2802" w:type="dxa"/>
          </w:tcPr>
          <w:p w14:paraId="4AAB5F10" w14:textId="4C2CF5F2" w:rsidR="00632E74" w:rsidRPr="00A90D3B" w:rsidRDefault="00632E74" w:rsidP="00632E74">
            <w:pPr>
              <w:jc w:val="center"/>
            </w:pPr>
            <w:r w:rsidRPr="00A37F1F">
              <w:t>н4</w:t>
            </w:r>
          </w:p>
        </w:tc>
        <w:tc>
          <w:tcPr>
            <w:tcW w:w="3717" w:type="dxa"/>
          </w:tcPr>
          <w:p w14:paraId="2B6ABE75" w14:textId="1176E40C" w:rsidR="00632E74" w:rsidRPr="00A90D3B" w:rsidRDefault="00632E74" w:rsidP="00632E74">
            <w:pPr>
              <w:jc w:val="center"/>
            </w:pPr>
            <w:r w:rsidRPr="00A37F1F">
              <w:t>625075.96</w:t>
            </w:r>
          </w:p>
        </w:tc>
        <w:tc>
          <w:tcPr>
            <w:tcW w:w="3687" w:type="dxa"/>
          </w:tcPr>
          <w:p w14:paraId="39195995" w14:textId="3022FCF7" w:rsidR="00632E74" w:rsidRPr="00A90D3B" w:rsidRDefault="00632E74" w:rsidP="00632E74">
            <w:pPr>
              <w:jc w:val="center"/>
            </w:pPr>
            <w:r w:rsidRPr="00A37F1F">
              <w:t>3233782.45</w:t>
            </w:r>
          </w:p>
        </w:tc>
      </w:tr>
      <w:tr w:rsidR="00632E74" w:rsidRPr="005B4876" w14:paraId="6FA0B1E7" w14:textId="77777777" w:rsidTr="00FC2A7F">
        <w:tc>
          <w:tcPr>
            <w:tcW w:w="2802" w:type="dxa"/>
          </w:tcPr>
          <w:p w14:paraId="2248F582" w14:textId="0583A3DF" w:rsidR="00632E74" w:rsidRPr="00A90D3B" w:rsidRDefault="00632E74" w:rsidP="00632E74">
            <w:pPr>
              <w:jc w:val="center"/>
            </w:pPr>
            <w:r w:rsidRPr="00A37F1F">
              <w:t>н1</w:t>
            </w:r>
          </w:p>
        </w:tc>
        <w:tc>
          <w:tcPr>
            <w:tcW w:w="3717" w:type="dxa"/>
          </w:tcPr>
          <w:p w14:paraId="63FF4D5F" w14:textId="7484E864" w:rsidR="00632E74" w:rsidRPr="00A90D3B" w:rsidRDefault="00632E74" w:rsidP="00632E74">
            <w:pPr>
              <w:jc w:val="center"/>
            </w:pPr>
            <w:r w:rsidRPr="00A37F1F">
              <w:t>625142.15</w:t>
            </w:r>
          </w:p>
        </w:tc>
        <w:tc>
          <w:tcPr>
            <w:tcW w:w="3687" w:type="dxa"/>
          </w:tcPr>
          <w:p w14:paraId="54482AD9" w14:textId="4B17580A" w:rsidR="00632E74" w:rsidRPr="00A90D3B" w:rsidRDefault="00632E74" w:rsidP="00632E74">
            <w:pPr>
              <w:jc w:val="center"/>
            </w:pPr>
            <w:r w:rsidRPr="00A37F1F">
              <w:t>3233785.09</w:t>
            </w:r>
          </w:p>
        </w:tc>
      </w:tr>
    </w:tbl>
    <w:p w14:paraId="71E24F10" w14:textId="77777777" w:rsidR="000865BB" w:rsidRDefault="000865BB" w:rsidP="0032605D"/>
    <w:p w14:paraId="11FFFE0B" w14:textId="0D8E8978" w:rsidR="005465B9" w:rsidRPr="0032605D" w:rsidRDefault="005465B9" w:rsidP="0032605D">
      <w:r w:rsidRPr="0032605D">
        <w:t xml:space="preserve">Система координат – </w:t>
      </w:r>
      <w:r w:rsidRPr="0059791D">
        <w:rPr>
          <w:b/>
        </w:rPr>
        <w:t>МСК 75</w:t>
      </w:r>
      <w:r w:rsidR="0096764B">
        <w:rPr>
          <w:b/>
        </w:rPr>
        <w:t xml:space="preserve"> зона </w:t>
      </w:r>
      <w:r w:rsidR="00AA5793">
        <w:rPr>
          <w:b/>
        </w:rPr>
        <w:t>3</w:t>
      </w:r>
    </w:p>
    <w:p w14:paraId="24C1AEC2" w14:textId="77777777" w:rsidR="005465B9" w:rsidRDefault="005465B9" w:rsidP="002E69BF">
      <w:pPr>
        <w:rPr>
          <w:noProof/>
          <w:sz w:val="8"/>
          <w:szCs w:val="8"/>
        </w:rPr>
      </w:pPr>
      <w:r w:rsidRPr="0032605D">
        <w:rPr>
          <w:sz w:val="8"/>
          <w:szCs w:val="8"/>
        </w:rPr>
        <w:br w:type="page"/>
      </w:r>
    </w:p>
    <w:tbl>
      <w:tblPr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525E20" w:rsidRPr="005B4876" w14:paraId="2B19D731" w14:textId="77777777" w:rsidTr="001A6F18">
        <w:trPr>
          <w:trHeight w:val="14900"/>
        </w:trPr>
        <w:tc>
          <w:tcPr>
            <w:tcW w:w="10635" w:type="dxa"/>
          </w:tcPr>
          <w:p w14:paraId="355A1C3F" w14:textId="1946E04B" w:rsidR="00525E20" w:rsidRDefault="00711236" w:rsidP="00794C83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C99EBF" wp14:editId="769E649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55880</wp:posOffset>
                  </wp:positionV>
                  <wp:extent cx="304800" cy="913765"/>
                  <wp:effectExtent l="0" t="0" r="0" b="0"/>
                  <wp:wrapNone/>
                  <wp:docPr id="1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0B8">
              <w:rPr>
                <w:noProof/>
              </w:rPr>
              <w:t xml:space="preserve"> </w:t>
            </w:r>
            <w:r w:rsidR="00632E74">
              <w:rPr>
                <w:noProof/>
              </w:rPr>
              <w:drawing>
                <wp:inline distT="0" distB="0" distL="0" distR="0" wp14:anchorId="4F176075" wp14:editId="4EDC3FB8">
                  <wp:extent cx="6616065" cy="409321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065" cy="409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B1AC9" w14:textId="77777777" w:rsidR="00794C83" w:rsidRDefault="00794C83" w:rsidP="004D215F">
            <w:pPr>
              <w:jc w:val="center"/>
              <w:rPr>
                <w:sz w:val="20"/>
                <w:szCs w:val="20"/>
              </w:rPr>
            </w:pPr>
          </w:p>
          <w:p w14:paraId="6C764647" w14:textId="072A9CB9" w:rsidR="004D215F" w:rsidRPr="00AA5793" w:rsidRDefault="004D215F" w:rsidP="004D215F">
            <w:pPr>
              <w:jc w:val="center"/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>Масштаб 1: 1000</w:t>
            </w:r>
          </w:p>
          <w:p w14:paraId="1072FBBF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>Условные обозначения:</w:t>
            </w:r>
          </w:p>
          <w:p w14:paraId="26307BDF" w14:textId="77777777" w:rsidR="004D215F" w:rsidRPr="00AA5793" w:rsidRDefault="004D215F" w:rsidP="004D215F">
            <w:pPr>
              <w:rPr>
                <w:sz w:val="20"/>
                <w:szCs w:val="20"/>
              </w:rPr>
            </w:pPr>
          </w:p>
          <w:p w14:paraId="2D0CD74E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D5B14F" wp14:editId="6EFFFE23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18415</wp:posOffset>
                      </wp:positionV>
                      <wp:extent cx="685800" cy="0"/>
                      <wp:effectExtent l="16510" t="16510" r="12065" b="12065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5408CA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1.45pt" to="6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H4mAG/Z&#10;AAAABgEAAA8AAAAAAAAAAAAAAAAAawQAAGRycy9kb3ducmV2LnhtbFBLBQYAAAAABAAEAPMAAABx&#10;BQAAAAA=&#10;" strokeweight="1.5pt"/>
                  </w:pict>
                </mc:Fallback>
              </mc:AlternateContent>
            </w:r>
            <w:r w:rsidRPr="00AA5793">
              <w:rPr>
                <w:sz w:val="20"/>
                <w:szCs w:val="20"/>
              </w:rPr>
              <w:t xml:space="preserve">                               </w:t>
            </w:r>
            <w:r w:rsidR="004C045F" w:rsidRPr="00AA5793">
              <w:rPr>
                <w:sz w:val="20"/>
                <w:szCs w:val="20"/>
              </w:rPr>
              <w:t xml:space="preserve">  </w:t>
            </w:r>
            <w:r w:rsidRPr="00AA5793">
              <w:rPr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местоположения;</w:t>
            </w:r>
          </w:p>
          <w:p w14:paraId="60AC9523" w14:textId="77777777" w:rsidR="004D215F" w:rsidRPr="00AA5793" w:rsidRDefault="004D215F" w:rsidP="004D215F">
            <w:pPr>
              <w:rPr>
                <w:sz w:val="20"/>
                <w:szCs w:val="20"/>
              </w:rPr>
            </w:pPr>
          </w:p>
          <w:p w14:paraId="57E25CB2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C567C5" wp14:editId="492ACF8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93980</wp:posOffset>
                      </wp:positionV>
                      <wp:extent cx="685800" cy="0"/>
                      <wp:effectExtent l="14605" t="13335" r="13970" b="1524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6253BE2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5pt,7.4pt" to="70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pvVT/dwAAAAIAQAADwAAAAAAAAAAAAAAAABtBAAAZHJzL2Rvd25yZXYueG1sUEsFBgAAAAAEAAQA&#10;8wAAAHYFAAAAAA==&#10;" strokecolor="red" strokeweight="1.5pt"/>
                  </w:pict>
                </mc:Fallback>
              </mc:AlternateContent>
            </w:r>
            <w:r w:rsidRPr="00AA5793">
              <w:rPr>
                <w:sz w:val="20"/>
                <w:szCs w:val="20"/>
              </w:rPr>
              <w:t xml:space="preserve">     </w:t>
            </w:r>
            <w:r w:rsidR="004C045F" w:rsidRPr="00AA5793">
              <w:rPr>
                <w:sz w:val="20"/>
                <w:szCs w:val="20"/>
              </w:rPr>
              <w:t xml:space="preserve">                           </w:t>
            </w:r>
            <w:r w:rsidRPr="00AA5793">
              <w:rPr>
                <w:sz w:val="20"/>
                <w:szCs w:val="20"/>
              </w:rPr>
              <w:t xml:space="preserve">  вновь образованная часть границы, сведения о которой достаточны для определения ее местоположения;</w:t>
            </w:r>
          </w:p>
          <w:p w14:paraId="220AF19B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 xml:space="preserve">             </w:t>
            </w:r>
          </w:p>
          <w:p w14:paraId="18E39217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 xml:space="preserve">             </w:t>
            </w:r>
            <w:r w:rsidRPr="00AA5793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A6740BD" wp14:editId="362B40F7">
                      <wp:extent cx="53975" cy="53975"/>
                      <wp:effectExtent l="0" t="0" r="22225" b="22225"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02179" w14:textId="77777777" w:rsidR="001A4AC4" w:rsidRDefault="001A4AC4" w:rsidP="001A4A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F5A968F" id="Oval 7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" fillcolor="red">
                      <v:textbox>
                        <w:txbxContent>
                          <w:p w:rsidR="001A4AC4" w:rsidRDefault="001A4AC4" w:rsidP="001A4AC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Pr="00AA5793">
              <w:rPr>
                <w:sz w:val="20"/>
                <w:szCs w:val="20"/>
              </w:rPr>
              <w:t xml:space="preserve">  1; н1</w:t>
            </w:r>
            <w:r w:rsidRPr="00AA5793">
              <w:rPr>
                <w:color w:val="FF0000"/>
                <w:sz w:val="20"/>
                <w:szCs w:val="20"/>
              </w:rPr>
              <w:t xml:space="preserve"> </w:t>
            </w:r>
            <w:r w:rsidR="004C045F" w:rsidRPr="00AA5793">
              <w:rPr>
                <w:sz w:val="20"/>
                <w:szCs w:val="20"/>
              </w:rPr>
              <w:t xml:space="preserve">      </w:t>
            </w:r>
            <w:r w:rsidRPr="00AA5793">
              <w:rPr>
                <w:sz w:val="20"/>
                <w:szCs w:val="20"/>
              </w:rPr>
              <w:t xml:space="preserve">  характерная точка границы, сведения о которой позволяют однозначно </w:t>
            </w:r>
            <w:r w:rsidR="004C045F" w:rsidRPr="00AA5793">
              <w:rPr>
                <w:sz w:val="20"/>
                <w:szCs w:val="20"/>
              </w:rPr>
              <w:t xml:space="preserve">   </w:t>
            </w:r>
            <w:r w:rsidRPr="00AA5793">
              <w:rPr>
                <w:sz w:val="20"/>
                <w:szCs w:val="20"/>
              </w:rPr>
              <w:t>определить ее положение на местности;</w:t>
            </w:r>
          </w:p>
          <w:p w14:paraId="6D683A78" w14:textId="77777777" w:rsidR="004D215F" w:rsidRPr="00AA5793" w:rsidRDefault="004D215F" w:rsidP="004D215F">
            <w:pPr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 xml:space="preserve">         </w:t>
            </w:r>
          </w:p>
          <w:p w14:paraId="5297FDB0" w14:textId="77777777" w:rsidR="004D215F" w:rsidRPr="00AA5793" w:rsidRDefault="004D215F" w:rsidP="004D215F">
            <w:pPr>
              <w:jc w:val="both"/>
              <w:rPr>
                <w:sz w:val="20"/>
                <w:szCs w:val="20"/>
              </w:rPr>
            </w:pPr>
            <w:r w:rsidRPr="00AA5793">
              <w:rPr>
                <w:noProof/>
                <w:color w:val="F731EE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682750" wp14:editId="1AB8EAE7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121920</wp:posOffset>
                      </wp:positionV>
                      <wp:extent cx="685800" cy="0"/>
                      <wp:effectExtent l="0" t="0" r="19050" b="1905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20EB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CA41C1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9.6pt" to="7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" strokecolor="#c20eb5" strokeweight="1.5pt"/>
                  </w:pict>
                </mc:Fallback>
              </mc:AlternateContent>
            </w:r>
            <w:r w:rsidRPr="00AA5793">
              <w:rPr>
                <w:sz w:val="20"/>
                <w:szCs w:val="20"/>
              </w:rPr>
              <w:t xml:space="preserve">  </w:t>
            </w:r>
            <w:r w:rsidR="004C045F" w:rsidRPr="00AA5793">
              <w:rPr>
                <w:sz w:val="20"/>
                <w:szCs w:val="20"/>
              </w:rPr>
              <w:t xml:space="preserve"> </w:t>
            </w:r>
            <w:r w:rsidRPr="00AA5793">
              <w:rPr>
                <w:sz w:val="20"/>
                <w:szCs w:val="20"/>
              </w:rPr>
              <w:t xml:space="preserve">  </w:t>
            </w:r>
            <w:r w:rsidRPr="00AA5793">
              <w:rPr>
                <w:color w:val="ED3BC7"/>
                <w:sz w:val="20"/>
                <w:szCs w:val="20"/>
              </w:rPr>
              <w:t xml:space="preserve">                      </w:t>
            </w:r>
            <w:r w:rsidR="004C045F" w:rsidRPr="00AA5793">
              <w:rPr>
                <w:sz w:val="20"/>
                <w:szCs w:val="20"/>
              </w:rPr>
              <w:t xml:space="preserve"> </w:t>
            </w:r>
            <w:r w:rsidRPr="00AA5793">
              <w:rPr>
                <w:sz w:val="20"/>
                <w:szCs w:val="20"/>
              </w:rPr>
              <w:t xml:space="preserve">   </w:t>
            </w:r>
            <w:r w:rsidR="004C045F" w:rsidRPr="00AA5793">
              <w:rPr>
                <w:sz w:val="20"/>
                <w:szCs w:val="20"/>
              </w:rPr>
              <w:t xml:space="preserve">    </w:t>
            </w:r>
            <w:r w:rsidRPr="00AA5793">
              <w:rPr>
                <w:sz w:val="20"/>
                <w:szCs w:val="20"/>
              </w:rPr>
              <w:t>граница кадастрового квартала;</w:t>
            </w:r>
          </w:p>
          <w:p w14:paraId="2BEC1896" w14:textId="77777777" w:rsidR="004D215F" w:rsidRPr="00AA5793" w:rsidRDefault="004D215F" w:rsidP="004D215F">
            <w:pPr>
              <w:jc w:val="both"/>
              <w:rPr>
                <w:sz w:val="20"/>
                <w:szCs w:val="20"/>
              </w:rPr>
            </w:pPr>
          </w:p>
          <w:p w14:paraId="1B780F8E" w14:textId="77777777" w:rsidR="004D215F" w:rsidRPr="00AA5793" w:rsidRDefault="004D215F" w:rsidP="004D215F">
            <w:pPr>
              <w:jc w:val="both"/>
              <w:rPr>
                <w:sz w:val="20"/>
                <w:szCs w:val="20"/>
              </w:rPr>
            </w:pPr>
            <w:r w:rsidRPr="00AA5793">
              <w:rPr>
                <w:sz w:val="20"/>
                <w:szCs w:val="20"/>
              </w:rPr>
              <w:t xml:space="preserve">            </w:t>
            </w:r>
            <w:r w:rsidRPr="00AA5793">
              <w:rPr>
                <w:color w:val="000000"/>
                <w:sz w:val="20"/>
                <w:szCs w:val="20"/>
              </w:rPr>
              <w:t>:ЗУ1</w:t>
            </w:r>
            <w:r w:rsidR="004C045F" w:rsidRPr="00AA5793">
              <w:rPr>
                <w:sz w:val="20"/>
                <w:szCs w:val="20"/>
              </w:rPr>
              <w:t xml:space="preserve">               </w:t>
            </w:r>
            <w:r w:rsidRPr="00AA5793">
              <w:rPr>
                <w:sz w:val="20"/>
                <w:szCs w:val="20"/>
              </w:rPr>
              <w:t>условный номер образуемого участка;</w:t>
            </w:r>
          </w:p>
          <w:p w14:paraId="67F984FD" w14:textId="77777777" w:rsidR="004D215F" w:rsidRPr="00AA5793" w:rsidRDefault="004D215F" w:rsidP="004D215F">
            <w:pPr>
              <w:jc w:val="both"/>
              <w:rPr>
                <w:sz w:val="20"/>
                <w:szCs w:val="20"/>
              </w:rPr>
            </w:pPr>
          </w:p>
          <w:p w14:paraId="6A6FC5E9" w14:textId="7123AA83" w:rsidR="004D215F" w:rsidRPr="00AA5793" w:rsidRDefault="00794C83" w:rsidP="004D215F">
            <w:pPr>
              <w:rPr>
                <w:sz w:val="20"/>
                <w:szCs w:val="20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3360" behindDoc="1" locked="0" layoutInCell="1" allowOverlap="1" wp14:anchorId="4318544B" wp14:editId="5FA511FE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151765</wp:posOffset>
                  </wp:positionV>
                  <wp:extent cx="2420620" cy="1591310"/>
                  <wp:effectExtent l="0" t="0" r="0" b="8890"/>
                  <wp:wrapTight wrapText="bothSides">
                    <wp:wrapPolygon edited="0">
                      <wp:start x="0" y="0"/>
                      <wp:lineTo x="0" y="21462"/>
                      <wp:lineTo x="340" y="21462"/>
                      <wp:lineTo x="15469" y="20945"/>
                      <wp:lineTo x="15469" y="20686"/>
                      <wp:lineTo x="19379" y="18101"/>
                      <wp:lineTo x="19039" y="17583"/>
                      <wp:lineTo x="10709" y="16549"/>
                      <wp:lineTo x="16489" y="12670"/>
                      <wp:lineTo x="17679" y="12412"/>
                      <wp:lineTo x="20059" y="9567"/>
                      <wp:lineTo x="19889" y="8275"/>
                      <wp:lineTo x="21249" y="7240"/>
                      <wp:lineTo x="20399" y="4396"/>
                      <wp:lineTo x="11899" y="4137"/>
                      <wp:lineTo x="21419" y="259"/>
                      <wp:lineTo x="2141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5793" w:rsidRPr="00AA5793">
              <w:rPr>
                <w:sz w:val="20"/>
                <w:szCs w:val="20"/>
              </w:rPr>
              <w:t xml:space="preserve">       </w:t>
            </w:r>
            <w:r w:rsidR="00623692">
              <w:rPr>
                <w:sz w:val="20"/>
                <w:szCs w:val="20"/>
              </w:rPr>
              <w:t>75:08:040108</w:t>
            </w:r>
            <w:r w:rsidR="000A6FF6" w:rsidRPr="00AA5793">
              <w:rPr>
                <w:b/>
                <w:sz w:val="20"/>
                <w:szCs w:val="20"/>
              </w:rPr>
              <w:t xml:space="preserve">     </w:t>
            </w:r>
            <w:r w:rsidR="004D215F" w:rsidRPr="00AA5793">
              <w:rPr>
                <w:sz w:val="20"/>
                <w:szCs w:val="20"/>
              </w:rPr>
              <w:t>номер кадастрового квартала</w:t>
            </w:r>
          </w:p>
          <w:p w14:paraId="148108AD" w14:textId="7462BC7C" w:rsidR="004E5BBB" w:rsidRDefault="001A6F18" w:rsidP="004D215F">
            <w:r>
              <w:t xml:space="preserve">    </w:t>
            </w:r>
          </w:p>
          <w:p w14:paraId="35369330" w14:textId="77777777" w:rsidR="004E5BBB" w:rsidRDefault="004E5BBB" w:rsidP="004D215F"/>
          <w:p w14:paraId="09B97713" w14:textId="77777777" w:rsidR="004E5BBB" w:rsidRDefault="00F838D9" w:rsidP="004D215F">
            <w:r>
              <w:t xml:space="preserve">             Кадастровый инженер                                                                     Самарина Д.В.</w:t>
            </w:r>
          </w:p>
        </w:tc>
      </w:tr>
    </w:tbl>
    <w:p w14:paraId="19612AA0" w14:textId="77777777" w:rsidR="005465B9" w:rsidRPr="00A118A7" w:rsidRDefault="005465B9" w:rsidP="00F9336F"/>
    <w:sectPr w:rsidR="005465B9" w:rsidRPr="00A118A7" w:rsidSect="00C84D67">
      <w:footerReference w:type="even" r:id="rId11"/>
      <w:footerReference w:type="default" r:id="rId12"/>
      <w:pgSz w:w="11906" w:h="16838" w:code="9"/>
      <w:pgMar w:top="284" w:right="746" w:bottom="567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53409" w14:textId="77777777" w:rsidR="00F34CA0" w:rsidRDefault="00F34CA0">
      <w:r>
        <w:separator/>
      </w:r>
    </w:p>
  </w:endnote>
  <w:endnote w:type="continuationSeparator" w:id="0">
    <w:p w14:paraId="4B6B2F23" w14:textId="77777777" w:rsidR="00F34CA0" w:rsidRDefault="00F34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68A57" w14:textId="77777777" w:rsidR="00FD7F1E" w:rsidRDefault="00FD7F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F95DFC2" w14:textId="77777777" w:rsidR="00FD7F1E" w:rsidRDefault="00FD7F1E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7EE60" w14:textId="77777777" w:rsidR="00FD7F1E" w:rsidRDefault="00FD7F1E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BFD51" w14:textId="77777777" w:rsidR="00F34CA0" w:rsidRDefault="00F34CA0">
      <w:r>
        <w:separator/>
      </w:r>
    </w:p>
  </w:footnote>
  <w:footnote w:type="continuationSeparator" w:id="0">
    <w:p w14:paraId="0D19D4C7" w14:textId="77777777" w:rsidR="00F34CA0" w:rsidRDefault="00F34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71"/>
    <w:rsid w:val="00000517"/>
    <w:rsid w:val="00001C35"/>
    <w:rsid w:val="00006FE7"/>
    <w:rsid w:val="0002585E"/>
    <w:rsid w:val="000347B3"/>
    <w:rsid w:val="00042F3B"/>
    <w:rsid w:val="00047779"/>
    <w:rsid w:val="00052BBC"/>
    <w:rsid w:val="00061661"/>
    <w:rsid w:val="0006798D"/>
    <w:rsid w:val="0007437B"/>
    <w:rsid w:val="00077E43"/>
    <w:rsid w:val="00083E07"/>
    <w:rsid w:val="0008411B"/>
    <w:rsid w:val="000865BB"/>
    <w:rsid w:val="000A155A"/>
    <w:rsid w:val="000A6FF6"/>
    <w:rsid w:val="000C45FC"/>
    <w:rsid w:val="000C6E39"/>
    <w:rsid w:val="000C7F45"/>
    <w:rsid w:val="000D501A"/>
    <w:rsid w:val="000D59F8"/>
    <w:rsid w:val="000E0AF3"/>
    <w:rsid w:val="000E54D2"/>
    <w:rsid w:val="000E56A9"/>
    <w:rsid w:val="000E6177"/>
    <w:rsid w:val="000F14E8"/>
    <w:rsid w:val="00112836"/>
    <w:rsid w:val="001172ED"/>
    <w:rsid w:val="001200D0"/>
    <w:rsid w:val="00122D6B"/>
    <w:rsid w:val="00147C34"/>
    <w:rsid w:val="00152112"/>
    <w:rsid w:val="001561C9"/>
    <w:rsid w:val="0016520E"/>
    <w:rsid w:val="00170DEB"/>
    <w:rsid w:val="001973AF"/>
    <w:rsid w:val="001A4AC4"/>
    <w:rsid w:val="001A6411"/>
    <w:rsid w:val="001A6F18"/>
    <w:rsid w:val="001A7A22"/>
    <w:rsid w:val="001C3006"/>
    <w:rsid w:val="001C3AD5"/>
    <w:rsid w:val="001C6FA3"/>
    <w:rsid w:val="001D1119"/>
    <w:rsid w:val="001D1BAD"/>
    <w:rsid w:val="001D79E3"/>
    <w:rsid w:val="001E5D24"/>
    <w:rsid w:val="00200A50"/>
    <w:rsid w:val="00212394"/>
    <w:rsid w:val="0022332E"/>
    <w:rsid w:val="002254A0"/>
    <w:rsid w:val="00235B59"/>
    <w:rsid w:val="00256C72"/>
    <w:rsid w:val="0026033C"/>
    <w:rsid w:val="00272007"/>
    <w:rsid w:val="002722A5"/>
    <w:rsid w:val="002772FC"/>
    <w:rsid w:val="00281DA4"/>
    <w:rsid w:val="00286BC2"/>
    <w:rsid w:val="002A2498"/>
    <w:rsid w:val="002A678A"/>
    <w:rsid w:val="002B0196"/>
    <w:rsid w:val="002B095B"/>
    <w:rsid w:val="002B1875"/>
    <w:rsid w:val="002B77DE"/>
    <w:rsid w:val="002C057D"/>
    <w:rsid w:val="002C09BF"/>
    <w:rsid w:val="002C7166"/>
    <w:rsid w:val="002D0470"/>
    <w:rsid w:val="002E2418"/>
    <w:rsid w:val="002E3FCA"/>
    <w:rsid w:val="002E69BF"/>
    <w:rsid w:val="002F6E22"/>
    <w:rsid w:val="003129C3"/>
    <w:rsid w:val="00321DF9"/>
    <w:rsid w:val="0032605D"/>
    <w:rsid w:val="00335943"/>
    <w:rsid w:val="00335B15"/>
    <w:rsid w:val="00344870"/>
    <w:rsid w:val="003536AF"/>
    <w:rsid w:val="00353BBC"/>
    <w:rsid w:val="003549A0"/>
    <w:rsid w:val="003556D3"/>
    <w:rsid w:val="00355BEB"/>
    <w:rsid w:val="00355D52"/>
    <w:rsid w:val="003707D6"/>
    <w:rsid w:val="00377E1D"/>
    <w:rsid w:val="003802B1"/>
    <w:rsid w:val="003836B2"/>
    <w:rsid w:val="0038624B"/>
    <w:rsid w:val="00394999"/>
    <w:rsid w:val="00397761"/>
    <w:rsid w:val="003A159D"/>
    <w:rsid w:val="003A2D47"/>
    <w:rsid w:val="003A6A95"/>
    <w:rsid w:val="003B5B9F"/>
    <w:rsid w:val="003B7C78"/>
    <w:rsid w:val="003C29FF"/>
    <w:rsid w:val="003C538B"/>
    <w:rsid w:val="003C627B"/>
    <w:rsid w:val="003E0830"/>
    <w:rsid w:val="003E3B65"/>
    <w:rsid w:val="003F36F0"/>
    <w:rsid w:val="003F3DBA"/>
    <w:rsid w:val="003F7DBD"/>
    <w:rsid w:val="003F7F20"/>
    <w:rsid w:val="0040456D"/>
    <w:rsid w:val="00406663"/>
    <w:rsid w:val="00410B90"/>
    <w:rsid w:val="004179A5"/>
    <w:rsid w:val="00432044"/>
    <w:rsid w:val="0044065A"/>
    <w:rsid w:val="00442080"/>
    <w:rsid w:val="0044224E"/>
    <w:rsid w:val="004460D4"/>
    <w:rsid w:val="00464D5A"/>
    <w:rsid w:val="0046748B"/>
    <w:rsid w:val="00467A3F"/>
    <w:rsid w:val="004847AC"/>
    <w:rsid w:val="004951A1"/>
    <w:rsid w:val="004A739B"/>
    <w:rsid w:val="004B3E23"/>
    <w:rsid w:val="004C045F"/>
    <w:rsid w:val="004C2A63"/>
    <w:rsid w:val="004C49A6"/>
    <w:rsid w:val="004D0769"/>
    <w:rsid w:val="004D215F"/>
    <w:rsid w:val="004D31D8"/>
    <w:rsid w:val="004D6DF8"/>
    <w:rsid w:val="004E45E7"/>
    <w:rsid w:val="004E5BBB"/>
    <w:rsid w:val="004F201C"/>
    <w:rsid w:val="004F71A6"/>
    <w:rsid w:val="00503624"/>
    <w:rsid w:val="00521F78"/>
    <w:rsid w:val="00523833"/>
    <w:rsid w:val="00525DFE"/>
    <w:rsid w:val="00525E20"/>
    <w:rsid w:val="0052619C"/>
    <w:rsid w:val="0052778D"/>
    <w:rsid w:val="005350FD"/>
    <w:rsid w:val="0054169C"/>
    <w:rsid w:val="005465B9"/>
    <w:rsid w:val="00555C7F"/>
    <w:rsid w:val="005637F9"/>
    <w:rsid w:val="00563CC4"/>
    <w:rsid w:val="00566DB9"/>
    <w:rsid w:val="00571730"/>
    <w:rsid w:val="005729C5"/>
    <w:rsid w:val="00576B2C"/>
    <w:rsid w:val="00583DAE"/>
    <w:rsid w:val="00584655"/>
    <w:rsid w:val="005960A6"/>
    <w:rsid w:val="0059791D"/>
    <w:rsid w:val="005B0B02"/>
    <w:rsid w:val="005B4876"/>
    <w:rsid w:val="005B77DD"/>
    <w:rsid w:val="005C3E9D"/>
    <w:rsid w:val="005D19D2"/>
    <w:rsid w:val="005D2533"/>
    <w:rsid w:val="005D421B"/>
    <w:rsid w:val="005D4994"/>
    <w:rsid w:val="005D6991"/>
    <w:rsid w:val="005E3BEA"/>
    <w:rsid w:val="006013C7"/>
    <w:rsid w:val="00605F99"/>
    <w:rsid w:val="00606548"/>
    <w:rsid w:val="00606565"/>
    <w:rsid w:val="00614A75"/>
    <w:rsid w:val="006151C2"/>
    <w:rsid w:val="00621172"/>
    <w:rsid w:val="00623692"/>
    <w:rsid w:val="00632E74"/>
    <w:rsid w:val="006439F7"/>
    <w:rsid w:val="00654B86"/>
    <w:rsid w:val="0065577F"/>
    <w:rsid w:val="00667044"/>
    <w:rsid w:val="006731FF"/>
    <w:rsid w:val="00680279"/>
    <w:rsid w:val="00682B10"/>
    <w:rsid w:val="00686420"/>
    <w:rsid w:val="0069107C"/>
    <w:rsid w:val="00693753"/>
    <w:rsid w:val="006A0AC3"/>
    <w:rsid w:val="006A16E6"/>
    <w:rsid w:val="006A750A"/>
    <w:rsid w:val="006B7EAA"/>
    <w:rsid w:val="006C1AA7"/>
    <w:rsid w:val="006E3854"/>
    <w:rsid w:val="006F2454"/>
    <w:rsid w:val="00711236"/>
    <w:rsid w:val="0071241E"/>
    <w:rsid w:val="00724B44"/>
    <w:rsid w:val="00726964"/>
    <w:rsid w:val="00732DEE"/>
    <w:rsid w:val="007344A7"/>
    <w:rsid w:val="00736675"/>
    <w:rsid w:val="00740D89"/>
    <w:rsid w:val="00744C35"/>
    <w:rsid w:val="00756C09"/>
    <w:rsid w:val="007572F0"/>
    <w:rsid w:val="00760059"/>
    <w:rsid w:val="00766908"/>
    <w:rsid w:val="00776334"/>
    <w:rsid w:val="007910A7"/>
    <w:rsid w:val="0079118E"/>
    <w:rsid w:val="007915B4"/>
    <w:rsid w:val="00794C83"/>
    <w:rsid w:val="007A2DA2"/>
    <w:rsid w:val="007B1A3F"/>
    <w:rsid w:val="007B21FA"/>
    <w:rsid w:val="007D4C30"/>
    <w:rsid w:val="007D5761"/>
    <w:rsid w:val="007E1B10"/>
    <w:rsid w:val="007E4A8C"/>
    <w:rsid w:val="007F176B"/>
    <w:rsid w:val="007F461C"/>
    <w:rsid w:val="008026B0"/>
    <w:rsid w:val="008078EA"/>
    <w:rsid w:val="00815AFD"/>
    <w:rsid w:val="0081609E"/>
    <w:rsid w:val="00835B1C"/>
    <w:rsid w:val="00836A1B"/>
    <w:rsid w:val="00844958"/>
    <w:rsid w:val="00851B67"/>
    <w:rsid w:val="008637F1"/>
    <w:rsid w:val="00864FF7"/>
    <w:rsid w:val="00867AE9"/>
    <w:rsid w:val="00870B05"/>
    <w:rsid w:val="00875521"/>
    <w:rsid w:val="00894D2B"/>
    <w:rsid w:val="00896797"/>
    <w:rsid w:val="008A19AA"/>
    <w:rsid w:val="008A1AE8"/>
    <w:rsid w:val="008B4695"/>
    <w:rsid w:val="008C0D4E"/>
    <w:rsid w:val="008C4B71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3AB2"/>
    <w:rsid w:val="0093486C"/>
    <w:rsid w:val="009360B8"/>
    <w:rsid w:val="00936ED7"/>
    <w:rsid w:val="00937C39"/>
    <w:rsid w:val="009428E9"/>
    <w:rsid w:val="009543C0"/>
    <w:rsid w:val="0096764B"/>
    <w:rsid w:val="0097431F"/>
    <w:rsid w:val="009759FE"/>
    <w:rsid w:val="00986B3D"/>
    <w:rsid w:val="009922D3"/>
    <w:rsid w:val="0099366D"/>
    <w:rsid w:val="0099538E"/>
    <w:rsid w:val="00997CCC"/>
    <w:rsid w:val="009A0C27"/>
    <w:rsid w:val="009C4996"/>
    <w:rsid w:val="009E0AA5"/>
    <w:rsid w:val="009E4B76"/>
    <w:rsid w:val="009F3C61"/>
    <w:rsid w:val="00A01828"/>
    <w:rsid w:val="00A032C8"/>
    <w:rsid w:val="00A03371"/>
    <w:rsid w:val="00A05F7E"/>
    <w:rsid w:val="00A10519"/>
    <w:rsid w:val="00A118A7"/>
    <w:rsid w:val="00A17DA7"/>
    <w:rsid w:val="00A31470"/>
    <w:rsid w:val="00A414B8"/>
    <w:rsid w:val="00A4614B"/>
    <w:rsid w:val="00A51792"/>
    <w:rsid w:val="00A73F0C"/>
    <w:rsid w:val="00A747E2"/>
    <w:rsid w:val="00A76CBF"/>
    <w:rsid w:val="00A8483C"/>
    <w:rsid w:val="00A8662B"/>
    <w:rsid w:val="00A91E89"/>
    <w:rsid w:val="00AA1170"/>
    <w:rsid w:val="00AA5793"/>
    <w:rsid w:val="00AB132E"/>
    <w:rsid w:val="00AC06CD"/>
    <w:rsid w:val="00AC09E8"/>
    <w:rsid w:val="00AD0B32"/>
    <w:rsid w:val="00AD77A5"/>
    <w:rsid w:val="00AE4817"/>
    <w:rsid w:val="00AE7E76"/>
    <w:rsid w:val="00B04E98"/>
    <w:rsid w:val="00B07E05"/>
    <w:rsid w:val="00B11C3E"/>
    <w:rsid w:val="00B13136"/>
    <w:rsid w:val="00B1447D"/>
    <w:rsid w:val="00B17F9D"/>
    <w:rsid w:val="00B31482"/>
    <w:rsid w:val="00B4125C"/>
    <w:rsid w:val="00B443F2"/>
    <w:rsid w:val="00B45351"/>
    <w:rsid w:val="00B50C14"/>
    <w:rsid w:val="00B517EC"/>
    <w:rsid w:val="00B52667"/>
    <w:rsid w:val="00B530A8"/>
    <w:rsid w:val="00B5433D"/>
    <w:rsid w:val="00B54641"/>
    <w:rsid w:val="00B5769D"/>
    <w:rsid w:val="00B60952"/>
    <w:rsid w:val="00B758D5"/>
    <w:rsid w:val="00B8007F"/>
    <w:rsid w:val="00B90700"/>
    <w:rsid w:val="00B95899"/>
    <w:rsid w:val="00BB404D"/>
    <w:rsid w:val="00BC234A"/>
    <w:rsid w:val="00BD188A"/>
    <w:rsid w:val="00BE1C64"/>
    <w:rsid w:val="00BE3371"/>
    <w:rsid w:val="00BE73D6"/>
    <w:rsid w:val="00BF382A"/>
    <w:rsid w:val="00C120FD"/>
    <w:rsid w:val="00C212BD"/>
    <w:rsid w:val="00C270EC"/>
    <w:rsid w:val="00C27943"/>
    <w:rsid w:val="00C30323"/>
    <w:rsid w:val="00C4682C"/>
    <w:rsid w:val="00C5197B"/>
    <w:rsid w:val="00C54B37"/>
    <w:rsid w:val="00C65D6D"/>
    <w:rsid w:val="00C826C4"/>
    <w:rsid w:val="00C84D67"/>
    <w:rsid w:val="00C85785"/>
    <w:rsid w:val="00C924DD"/>
    <w:rsid w:val="00C9272E"/>
    <w:rsid w:val="00CB7982"/>
    <w:rsid w:val="00CC4C2B"/>
    <w:rsid w:val="00CC5DB5"/>
    <w:rsid w:val="00CD4F39"/>
    <w:rsid w:val="00CD786C"/>
    <w:rsid w:val="00CE5C35"/>
    <w:rsid w:val="00CF463F"/>
    <w:rsid w:val="00CF68C6"/>
    <w:rsid w:val="00CF71C3"/>
    <w:rsid w:val="00CF75EF"/>
    <w:rsid w:val="00D00B35"/>
    <w:rsid w:val="00D03675"/>
    <w:rsid w:val="00D15297"/>
    <w:rsid w:val="00D15897"/>
    <w:rsid w:val="00D23493"/>
    <w:rsid w:val="00D31A86"/>
    <w:rsid w:val="00D42A1B"/>
    <w:rsid w:val="00D42EF9"/>
    <w:rsid w:val="00D43619"/>
    <w:rsid w:val="00D4425F"/>
    <w:rsid w:val="00D50EAB"/>
    <w:rsid w:val="00D65BF5"/>
    <w:rsid w:val="00D67495"/>
    <w:rsid w:val="00D750C8"/>
    <w:rsid w:val="00DA13C7"/>
    <w:rsid w:val="00DA3B4D"/>
    <w:rsid w:val="00DB0752"/>
    <w:rsid w:val="00DB56E1"/>
    <w:rsid w:val="00DC3827"/>
    <w:rsid w:val="00DD0117"/>
    <w:rsid w:val="00DD3361"/>
    <w:rsid w:val="00DD410F"/>
    <w:rsid w:val="00DD7138"/>
    <w:rsid w:val="00DE211F"/>
    <w:rsid w:val="00DF0ECE"/>
    <w:rsid w:val="00DF6A6C"/>
    <w:rsid w:val="00DF7293"/>
    <w:rsid w:val="00E05F27"/>
    <w:rsid w:val="00E13973"/>
    <w:rsid w:val="00E24D8E"/>
    <w:rsid w:val="00E25A17"/>
    <w:rsid w:val="00E27431"/>
    <w:rsid w:val="00E34A2D"/>
    <w:rsid w:val="00E34FC1"/>
    <w:rsid w:val="00E47F16"/>
    <w:rsid w:val="00E54E7F"/>
    <w:rsid w:val="00E55143"/>
    <w:rsid w:val="00E57E29"/>
    <w:rsid w:val="00E8672D"/>
    <w:rsid w:val="00E928D1"/>
    <w:rsid w:val="00E92F3A"/>
    <w:rsid w:val="00EA0BD5"/>
    <w:rsid w:val="00EA10E9"/>
    <w:rsid w:val="00EA1F11"/>
    <w:rsid w:val="00EB0B42"/>
    <w:rsid w:val="00EC3589"/>
    <w:rsid w:val="00EC4CF0"/>
    <w:rsid w:val="00ED2497"/>
    <w:rsid w:val="00ED6002"/>
    <w:rsid w:val="00EE1FBE"/>
    <w:rsid w:val="00EE2C78"/>
    <w:rsid w:val="00EF1DAC"/>
    <w:rsid w:val="00EF4019"/>
    <w:rsid w:val="00F0027E"/>
    <w:rsid w:val="00F01E8A"/>
    <w:rsid w:val="00F07C00"/>
    <w:rsid w:val="00F30D97"/>
    <w:rsid w:val="00F34CA0"/>
    <w:rsid w:val="00F403D5"/>
    <w:rsid w:val="00F52825"/>
    <w:rsid w:val="00F550FD"/>
    <w:rsid w:val="00F672D1"/>
    <w:rsid w:val="00F82CAD"/>
    <w:rsid w:val="00F838D9"/>
    <w:rsid w:val="00F879B6"/>
    <w:rsid w:val="00F9336F"/>
    <w:rsid w:val="00F969E1"/>
    <w:rsid w:val="00FB1F0E"/>
    <w:rsid w:val="00FB2635"/>
    <w:rsid w:val="00FB3058"/>
    <w:rsid w:val="00FC2A7F"/>
    <w:rsid w:val="00FC48B8"/>
    <w:rsid w:val="00FD278D"/>
    <w:rsid w:val="00FD5B47"/>
    <w:rsid w:val="00FD7F1E"/>
    <w:rsid w:val="00FE3500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882D30"/>
  <w15:chartTrackingRefBased/>
  <w15:docId w15:val="{23F471E3-A06A-4D63-8B0C-B49488FD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  <w:style w:type="character" w:styleId="ab">
    <w:name w:val="Emphasis"/>
    <w:basedOn w:val="a0"/>
    <w:qFormat/>
    <w:locked/>
    <w:rsid w:val="00807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6B53-394A-4728-B910-ECC33212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subject/>
  <dc:creator>Admin</dc:creator>
  <cp:keywords/>
  <cp:lastModifiedBy>imuchestvo-Oksana</cp:lastModifiedBy>
  <cp:revision>2</cp:revision>
  <cp:lastPrinted>2024-03-26T11:34:00Z</cp:lastPrinted>
  <dcterms:created xsi:type="dcterms:W3CDTF">2024-06-28T00:52:00Z</dcterms:created>
  <dcterms:modified xsi:type="dcterms:W3CDTF">2024-06-28T00:52:00Z</dcterms:modified>
</cp:coreProperties>
</file>